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page" w:tblpX="1834" w:tblpY="-139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4"/>
      </w:tblGrid>
      <w:tr w:rsidR="005D7FD5" w:rsidRPr="004254E1" w14:paraId="7B087232" w14:textId="77777777" w:rsidTr="00DD025F">
        <w:trPr>
          <w:trHeight w:val="205"/>
        </w:trPr>
        <w:tc>
          <w:tcPr>
            <w:tcW w:w="3116" w:type="dxa"/>
          </w:tcPr>
          <w:p w14:paraId="30991006" w14:textId="2BE48DCD" w:rsidR="005D7FD5" w:rsidRDefault="003A7639" w:rsidP="005D7FD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A20C251" wp14:editId="7181B9D4">
                  <wp:extent cx="2303813" cy="2303813"/>
                  <wp:effectExtent l="0" t="0" r="0" b="0"/>
                  <wp:docPr id="2" name="Picture 2" descr="A picture containing bedclothes, fabr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bedclothes, fabric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112" cy="2306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E3348A" w14:textId="7F101884" w:rsidR="00B53DB6" w:rsidRDefault="006E13B3" w:rsidP="00DF1220">
      <w:pPr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1" behindDoc="0" locked="0" layoutInCell="1" allowOverlap="1" wp14:anchorId="2E598043" wp14:editId="73726444">
                <wp:simplePos x="0" y="0"/>
                <wp:positionH relativeFrom="margin">
                  <wp:posOffset>4079075</wp:posOffset>
                </wp:positionH>
                <wp:positionV relativeFrom="paragraph">
                  <wp:posOffset>-230522</wp:posOffset>
                </wp:positionV>
                <wp:extent cx="2218162" cy="2386940"/>
                <wp:effectExtent l="0" t="0" r="17145" b="139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8162" cy="2386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765353" w14:textId="77777777" w:rsidR="003A7639" w:rsidRPr="003A7639" w:rsidRDefault="00DF1220" w:rsidP="00DF1220">
                            <w:pPr>
                              <w:jc w:val="center"/>
                              <w:rPr>
                                <w:rFonts w:ascii="Cooper Black" w:hAnsi="Cooper Black"/>
                                <w:sz w:val="32"/>
                                <w:szCs w:val="32"/>
                              </w:rPr>
                            </w:pPr>
                            <w:r w:rsidRPr="00DF1220">
                              <w:rPr>
                                <w:sz w:val="21"/>
                                <w:szCs w:val="21"/>
                              </w:rPr>
                              <w:t>Pattern</w:t>
                            </w:r>
                            <w:r w:rsidR="002C2547">
                              <w:rPr>
                                <w:sz w:val="21"/>
                                <w:szCs w:val="21"/>
                              </w:rPr>
                              <w:t>s</w:t>
                            </w:r>
                            <w:r w:rsidRPr="00DF1220">
                              <w:rPr>
                                <w:sz w:val="21"/>
                                <w:szCs w:val="21"/>
                              </w:rPr>
                              <w:t xml:space="preserve"> by </w:t>
                            </w:r>
                            <w:proofErr w:type="spellStart"/>
                            <w:r w:rsidRPr="00DF1220">
                              <w:rPr>
                                <w:sz w:val="21"/>
                                <w:szCs w:val="21"/>
                              </w:rPr>
                              <w:t>Quiltworx</w:t>
                            </w:r>
                            <w:proofErr w:type="spellEnd"/>
                            <w:r w:rsidRPr="00DF1220">
                              <w:rPr>
                                <w:sz w:val="21"/>
                                <w:szCs w:val="21"/>
                              </w:rPr>
                              <w:t>, Inc. - Designed by Judy Niemeyer</w:t>
                            </w:r>
                            <w:r w:rsidR="008307F0">
                              <w:rPr>
                                <w:rFonts w:ascii="Cooper Black" w:hAnsi="Cooper Black"/>
                                <w:sz w:val="44"/>
                                <w:szCs w:val="44"/>
                              </w:rPr>
                              <w:br/>
                            </w:r>
                            <w:proofErr w:type="spellStart"/>
                            <w:r w:rsidR="003A7639">
                              <w:rPr>
                                <w:rFonts w:ascii="Cooper Black" w:hAnsi="Cooper Black"/>
                                <w:sz w:val="52"/>
                                <w:szCs w:val="52"/>
                              </w:rPr>
                              <w:t>Starbaby</w:t>
                            </w:r>
                            <w:proofErr w:type="spellEnd"/>
                            <w:r w:rsidR="003A7639">
                              <w:rPr>
                                <w:rFonts w:ascii="Cooper Black" w:hAnsi="Cooper Black"/>
                                <w:sz w:val="52"/>
                                <w:szCs w:val="52"/>
                              </w:rPr>
                              <w:br/>
                              <w:t>Quilt</w:t>
                            </w:r>
                            <w:r w:rsidR="003A7639">
                              <w:rPr>
                                <w:rFonts w:ascii="Cooper Black" w:hAnsi="Cooper Black"/>
                                <w:sz w:val="52"/>
                                <w:szCs w:val="52"/>
                              </w:rPr>
                              <w:br/>
                            </w:r>
                            <w:r w:rsidR="003A7639" w:rsidRPr="003A7639">
                              <w:rPr>
                                <w:rFonts w:ascii="Cooper Black" w:hAnsi="Cooper Black"/>
                                <w:sz w:val="32"/>
                                <w:szCs w:val="32"/>
                              </w:rPr>
                              <w:t>32”x32” or</w:t>
                            </w:r>
                          </w:p>
                          <w:p w14:paraId="55593597" w14:textId="24EF9AFB" w:rsidR="00FC71BE" w:rsidRPr="003A7639" w:rsidRDefault="003A7639" w:rsidP="00DF1220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3A7639">
                              <w:rPr>
                                <w:rFonts w:ascii="Cooper Black" w:hAnsi="Cooper Black"/>
                                <w:sz w:val="32"/>
                                <w:szCs w:val="32"/>
                              </w:rPr>
                              <w:t>40”x40”</w:t>
                            </w:r>
                            <w:r w:rsidR="008307F0">
                              <w:rPr>
                                <w:rFonts w:ascii="Cooper Black" w:hAnsi="Cooper Black"/>
                                <w:sz w:val="44"/>
                                <w:szCs w:val="44"/>
                              </w:rPr>
                              <w:br/>
                            </w:r>
                          </w:p>
                          <w:p w14:paraId="16BC9D85" w14:textId="53CFD289" w:rsidR="00B53DB6" w:rsidRPr="003218F8" w:rsidRDefault="00341517" w:rsidP="00DF1220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 w:rsidRPr="003218F8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Instructor: </w:t>
                            </w:r>
                          </w:p>
                          <w:p w14:paraId="5CF3A625" w14:textId="77777777" w:rsidR="00DF1220" w:rsidRPr="003218F8" w:rsidRDefault="00341517" w:rsidP="00DF1220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3218F8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JudyQ</w:t>
                            </w:r>
                            <w:proofErr w:type="spellEnd"/>
                            <w:r w:rsidRPr="003218F8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 Block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59804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21.2pt;margin-top:-18.15pt;width:174.65pt;height:187.95pt;z-index:25166387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" fillcolor="white [3201]" strokeweight=".5pt">
                <v:textbox>
                  <w:txbxContent>
                    <w:p w14:paraId="3B765353" w14:textId="77777777" w:rsidR="003A7639" w:rsidRPr="003A7639" w:rsidRDefault="00DF1220" w:rsidP="00DF1220">
                      <w:pPr>
                        <w:jc w:val="center"/>
                        <w:rPr>
                          <w:rFonts w:ascii="Cooper Black" w:hAnsi="Cooper Black"/>
                          <w:sz w:val="32"/>
                          <w:szCs w:val="32"/>
                        </w:rPr>
                      </w:pPr>
                      <w:r w:rsidRPr="00DF1220">
                        <w:rPr>
                          <w:sz w:val="21"/>
                          <w:szCs w:val="21"/>
                        </w:rPr>
                        <w:t>Pattern</w:t>
                      </w:r>
                      <w:r w:rsidR="002C2547">
                        <w:rPr>
                          <w:sz w:val="21"/>
                          <w:szCs w:val="21"/>
                        </w:rPr>
                        <w:t>s</w:t>
                      </w:r>
                      <w:r w:rsidRPr="00DF1220">
                        <w:rPr>
                          <w:sz w:val="21"/>
                          <w:szCs w:val="21"/>
                        </w:rPr>
                        <w:t xml:space="preserve"> by </w:t>
                      </w:r>
                      <w:proofErr w:type="spellStart"/>
                      <w:r w:rsidRPr="00DF1220">
                        <w:rPr>
                          <w:sz w:val="21"/>
                          <w:szCs w:val="21"/>
                        </w:rPr>
                        <w:t>Quiltworx</w:t>
                      </w:r>
                      <w:proofErr w:type="spellEnd"/>
                      <w:r w:rsidRPr="00DF1220">
                        <w:rPr>
                          <w:sz w:val="21"/>
                          <w:szCs w:val="21"/>
                        </w:rPr>
                        <w:t>, Inc. - Designed by Judy Niemeyer</w:t>
                      </w:r>
                      <w:r w:rsidR="008307F0">
                        <w:rPr>
                          <w:rFonts w:ascii="Cooper Black" w:hAnsi="Cooper Black"/>
                          <w:sz w:val="44"/>
                          <w:szCs w:val="44"/>
                        </w:rPr>
                        <w:br/>
                      </w:r>
                      <w:proofErr w:type="spellStart"/>
                      <w:r w:rsidR="003A7639">
                        <w:rPr>
                          <w:rFonts w:ascii="Cooper Black" w:hAnsi="Cooper Black"/>
                          <w:sz w:val="52"/>
                          <w:szCs w:val="52"/>
                        </w:rPr>
                        <w:t>Starbaby</w:t>
                      </w:r>
                      <w:proofErr w:type="spellEnd"/>
                      <w:r w:rsidR="003A7639">
                        <w:rPr>
                          <w:rFonts w:ascii="Cooper Black" w:hAnsi="Cooper Black"/>
                          <w:sz w:val="52"/>
                          <w:szCs w:val="52"/>
                        </w:rPr>
                        <w:br/>
                        <w:t>Quilt</w:t>
                      </w:r>
                      <w:r w:rsidR="003A7639">
                        <w:rPr>
                          <w:rFonts w:ascii="Cooper Black" w:hAnsi="Cooper Black"/>
                          <w:sz w:val="52"/>
                          <w:szCs w:val="52"/>
                        </w:rPr>
                        <w:br/>
                      </w:r>
                      <w:r w:rsidR="003A7639" w:rsidRPr="003A7639">
                        <w:rPr>
                          <w:rFonts w:ascii="Cooper Black" w:hAnsi="Cooper Black"/>
                          <w:sz w:val="32"/>
                          <w:szCs w:val="32"/>
                        </w:rPr>
                        <w:t>32”x32” or</w:t>
                      </w:r>
                    </w:p>
                    <w:p w14:paraId="55593597" w14:textId="24EF9AFB" w:rsidR="00FC71BE" w:rsidRPr="003A7639" w:rsidRDefault="003A7639" w:rsidP="00DF1220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3A7639">
                        <w:rPr>
                          <w:rFonts w:ascii="Cooper Black" w:hAnsi="Cooper Black"/>
                          <w:sz w:val="32"/>
                          <w:szCs w:val="32"/>
                        </w:rPr>
                        <w:t>40”x40”</w:t>
                      </w:r>
                      <w:r w:rsidR="008307F0">
                        <w:rPr>
                          <w:rFonts w:ascii="Cooper Black" w:hAnsi="Cooper Black"/>
                          <w:sz w:val="44"/>
                          <w:szCs w:val="44"/>
                        </w:rPr>
                        <w:br/>
                      </w:r>
                    </w:p>
                    <w:p w14:paraId="16BC9D85" w14:textId="53CFD289" w:rsidR="00B53DB6" w:rsidRPr="003218F8" w:rsidRDefault="00341517" w:rsidP="00DF1220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 w:rsidRPr="003218F8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Instructor: </w:t>
                      </w:r>
                    </w:p>
                    <w:p w14:paraId="5CF3A625" w14:textId="77777777" w:rsidR="00DF1220" w:rsidRPr="003218F8" w:rsidRDefault="00341517" w:rsidP="00DF1220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proofErr w:type="spellStart"/>
                      <w:r w:rsidRPr="003218F8">
                        <w:rPr>
                          <w:rFonts w:ascii="Cooper Black" w:hAnsi="Cooper Black"/>
                          <w:sz w:val="36"/>
                          <w:szCs w:val="36"/>
                        </w:rPr>
                        <w:t>JudyQ</w:t>
                      </w:r>
                      <w:proofErr w:type="spellEnd"/>
                      <w:r w:rsidRPr="003218F8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 Block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071B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B5F842" wp14:editId="6A3F0B4F">
                <wp:simplePos x="0" y="0"/>
                <wp:positionH relativeFrom="column">
                  <wp:posOffset>178301</wp:posOffset>
                </wp:positionH>
                <wp:positionV relativeFrom="paragraph">
                  <wp:posOffset>8481695</wp:posOffset>
                </wp:positionV>
                <wp:extent cx="6838696" cy="636423"/>
                <wp:effectExtent l="0" t="0" r="6985" b="1143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696" cy="6364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3AD06A" w14:textId="482EE7F4" w:rsidR="004071B5" w:rsidRDefault="004071B5" w:rsidP="004071B5">
                            <w:pPr>
                              <w:jc w:val="center"/>
                            </w:pPr>
                            <w:proofErr w:type="spellStart"/>
                            <w:r>
                              <w:t>JudyQ</w:t>
                            </w:r>
                            <w:proofErr w:type="spellEnd"/>
                            <w:r>
                              <w:t xml:space="preserve"> Block – </w:t>
                            </w:r>
                            <w:hyperlink r:id="rId9" w:history="1">
                              <w:r w:rsidRPr="00F56192">
                                <w:rPr>
                                  <w:rStyle w:val="Hyperlink"/>
                                </w:rPr>
                                <w:t>judy@judyqblock.com</w:t>
                              </w:r>
                            </w:hyperlink>
                            <w:r>
                              <w:t xml:space="preserve"> – 503-780-9339 (leave message or text is best) </w:t>
                            </w:r>
                            <w:r>
                              <w:br/>
                            </w:r>
                            <w:hyperlink r:id="rId10" w:history="1">
                              <w:r w:rsidRPr="00FF0718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www.JudyQBlock.com</w:t>
                              </w:r>
                            </w:hyperlink>
                            <w:r w:rsidRPr="00FF0718">
                              <w:rPr>
                                <w:sz w:val="20"/>
                                <w:szCs w:val="20"/>
                              </w:rPr>
                              <w:t xml:space="preserve"> – Join Us at our Facebook Group: </w:t>
                            </w:r>
                            <w:hyperlink r:id="rId11" w:history="1">
                              <w:r w:rsidRPr="00FF0718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https://www.facebook.com/groups/SharingOurQuiltingPassions</w:t>
                              </w:r>
                            </w:hyperlink>
                          </w:p>
                          <w:p w14:paraId="085A5604" w14:textId="77777777" w:rsidR="004071B5" w:rsidRDefault="004071B5" w:rsidP="004071B5">
                            <w:pPr>
                              <w:jc w:val="center"/>
                            </w:pPr>
                            <w:r>
                              <w:t>Aloha Sewing &amp; Vacuum Center – 7550 E Main St., Hillsboro, OR 97123</w:t>
                            </w:r>
                          </w:p>
                          <w:p w14:paraId="0CA29353" w14:textId="77777777" w:rsidR="004071B5" w:rsidRDefault="004071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B5F842" id="Text Box 7" o:spid="_x0000_s1027" type="#_x0000_t202" style="position:absolute;left:0;text-align:left;margin-left:14.05pt;margin-top:667.85pt;width:538.5pt;height:50.1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" fillcolor="white [3201]" strokeweight=".5pt">
                <v:textbox>
                  <w:txbxContent>
                    <w:p w14:paraId="413AD06A" w14:textId="482EE7F4" w:rsidR="004071B5" w:rsidRDefault="004071B5" w:rsidP="004071B5">
                      <w:pPr>
                        <w:jc w:val="center"/>
                      </w:pPr>
                      <w:proofErr w:type="spellStart"/>
                      <w:r>
                        <w:t>JudyQ</w:t>
                      </w:r>
                      <w:proofErr w:type="spellEnd"/>
                      <w:r>
                        <w:t xml:space="preserve"> Block – </w:t>
                      </w:r>
                      <w:hyperlink r:id="rId12" w:history="1">
                        <w:r w:rsidRPr="00F56192">
                          <w:rPr>
                            <w:rStyle w:val="Hyperlink"/>
                          </w:rPr>
                          <w:t>judy@judyqblock.com</w:t>
                        </w:r>
                      </w:hyperlink>
                      <w:r>
                        <w:t xml:space="preserve"> – 503-780-9339 (leave message or text is best) </w:t>
                      </w:r>
                      <w:r>
                        <w:br/>
                      </w:r>
                      <w:hyperlink r:id="rId13" w:history="1">
                        <w:r w:rsidRPr="00FF0718">
                          <w:rPr>
                            <w:rStyle w:val="Hyperlink"/>
                            <w:sz w:val="20"/>
                            <w:szCs w:val="20"/>
                          </w:rPr>
                          <w:t>www.JudyQBlock.com</w:t>
                        </w:r>
                      </w:hyperlink>
                      <w:r w:rsidRPr="00FF0718">
                        <w:rPr>
                          <w:sz w:val="20"/>
                          <w:szCs w:val="20"/>
                        </w:rPr>
                        <w:t xml:space="preserve"> – Join Us at our Facebook Group: </w:t>
                      </w:r>
                      <w:hyperlink r:id="rId14" w:history="1">
                        <w:r w:rsidRPr="00FF0718">
                          <w:rPr>
                            <w:rStyle w:val="Hyperlink"/>
                            <w:sz w:val="20"/>
                            <w:szCs w:val="20"/>
                          </w:rPr>
                          <w:t>https://www.facebook.com/groups/SharingOurQuiltingPassions</w:t>
                        </w:r>
                      </w:hyperlink>
                    </w:p>
                    <w:p w14:paraId="085A5604" w14:textId="77777777" w:rsidR="004071B5" w:rsidRDefault="004071B5" w:rsidP="004071B5">
                      <w:pPr>
                        <w:jc w:val="center"/>
                      </w:pPr>
                      <w:r>
                        <w:t>Aloha Sewing &amp; Vacuum Center – 7550 E Main St., Hillsboro, OR 97123</w:t>
                      </w:r>
                    </w:p>
                    <w:p w14:paraId="0CA29353" w14:textId="77777777" w:rsidR="004071B5" w:rsidRDefault="004071B5"/>
                  </w:txbxContent>
                </v:textbox>
              </v:shape>
            </w:pict>
          </mc:Fallback>
        </mc:AlternateContent>
      </w:r>
      <w:r w:rsidR="004071B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778FFB" wp14:editId="3FDB5498">
                <wp:simplePos x="0" y="0"/>
                <wp:positionH relativeFrom="column">
                  <wp:posOffset>171907</wp:posOffset>
                </wp:positionH>
                <wp:positionV relativeFrom="paragraph">
                  <wp:posOffset>5987491</wp:posOffset>
                </wp:positionV>
                <wp:extent cx="6802374" cy="2348179"/>
                <wp:effectExtent l="0" t="0" r="17780" b="146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2374" cy="23481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65AB7F" w14:textId="77777777" w:rsidR="0081440E" w:rsidRDefault="007B039E" w:rsidP="0057007C">
                            <w:pPr>
                              <w:pStyle w:val="NoSpacing"/>
                            </w:pPr>
                            <w:r>
                              <w:t xml:space="preserve">Basic Sewing Supplies: </w:t>
                            </w:r>
                            <w:r w:rsidR="0081440E" w:rsidRPr="00957F6D">
                              <w:t> Steam iro</w:t>
                            </w:r>
                            <w:r w:rsidR="0081440E">
                              <w:t xml:space="preserve">n, </w:t>
                            </w:r>
                            <w:r w:rsidR="0081440E" w:rsidRPr="00957F6D">
                              <w:t>ironing board</w:t>
                            </w:r>
                            <w:r w:rsidR="0081440E">
                              <w:t xml:space="preserve">, </w:t>
                            </w:r>
                            <w:r w:rsidR="0081440E" w:rsidRPr="00957F6D">
                              <w:t>large size cutting board</w:t>
                            </w:r>
                            <w:r w:rsidR="0081440E">
                              <w:t>,</w:t>
                            </w:r>
                            <w:r w:rsidR="0081440E" w:rsidRPr="00957F6D">
                              <w:t> 6” by 24” ruler</w:t>
                            </w:r>
                            <w:r w:rsidR="0057007C">
                              <w:t xml:space="preserve">, </w:t>
                            </w:r>
                            <w:r w:rsidR="0081440E" w:rsidRPr="00957F6D">
                              <w:t>small scissors</w:t>
                            </w:r>
                            <w:r w:rsidR="0057007C">
                              <w:t xml:space="preserve">, </w:t>
                            </w:r>
                            <w:r w:rsidR="0081440E" w:rsidRPr="00957F6D">
                              <w:t>rotary cutter</w:t>
                            </w:r>
                            <w:r w:rsidR="0081440E">
                              <w:t xml:space="preserve"> (recommend 60mm or 45mm as you cut thru several layers of fabric)</w:t>
                            </w:r>
                            <w:r w:rsidR="0057007C">
                              <w:t xml:space="preserve">, </w:t>
                            </w:r>
                            <w:r w:rsidR="0081440E" w:rsidRPr="00957F6D">
                              <w:t>seam ripper</w:t>
                            </w:r>
                            <w:r w:rsidR="0057007C">
                              <w:t xml:space="preserve">, </w:t>
                            </w:r>
                            <w:r w:rsidR="0081440E" w:rsidRPr="00957F6D">
                              <w:t xml:space="preserve">and a sewing machine </w:t>
                            </w:r>
                            <w:r w:rsidR="00196DC2">
                              <w:t xml:space="preserve">in good working condition </w:t>
                            </w:r>
                            <w:r w:rsidR="0081440E" w:rsidRPr="00957F6D">
                              <w:t>with a quarter-inch foot</w:t>
                            </w:r>
                          </w:p>
                          <w:p w14:paraId="2D70F8F6" w14:textId="77777777" w:rsidR="0057007C" w:rsidRDefault="0057007C" w:rsidP="0057007C">
                            <w:pPr>
                              <w:pStyle w:val="NoSpacing"/>
                            </w:pPr>
                          </w:p>
                          <w:p w14:paraId="620BB654" w14:textId="73A3165D" w:rsidR="0057007C" w:rsidRPr="00957F6D" w:rsidRDefault="0057007C" w:rsidP="0057007C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>
                              <w:t xml:space="preserve">Paper Piecing Supplies: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12” Add-A-Quarter ruler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Scotch tape (or washi tape as it can take the heat of your iron)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,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br/>
                              <w:t>Fabric glue stick (UHU, Elmer’s Craft Bond)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 washout fabric glue pen (refillable, brands </w:t>
                            </w:r>
                            <w:proofErr w:type="spellStart"/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ie</w:t>
                            </w:r>
                            <w:proofErr w:type="spellEnd"/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S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ewline</w:t>
                            </w:r>
                            <w:proofErr w:type="spellEnd"/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B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ohin</w:t>
                            </w:r>
                            <w:proofErr w:type="spellEnd"/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Q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uilter’s 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S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elect are universal) plus refills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and a repositionable glue stick (Scotch </w:t>
                            </w:r>
                            <w:proofErr w:type="spellStart"/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Restickable</w:t>
                            </w:r>
                            <w:proofErr w:type="spellEnd"/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)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Plastic fold template (3-1/2” x 12” Size approximate) I cut mine from quilters template plastic)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flower pins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,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 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3-4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large Ziploc bags (I prefer 1gal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),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 labels and felt parker (to mark bags)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</w:rPr>
                              <w:t>,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 a Purple Thang (I also use a double pointed bamboo stiletto)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size 70 sewing needles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a high-quality cotton thread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,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paper clips 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extra large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) 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and binder clips</w:t>
                            </w:r>
                            <w:r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 (I use both small and medium)</w:t>
                            </w:r>
                            <w:r w:rsidR="002D57AE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.. and the </w:t>
                            </w:r>
                            <w:proofErr w:type="spellStart"/>
                            <w:r w:rsidR="00ED1DA3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>Quiltworx</w:t>
                            </w:r>
                            <w:proofErr w:type="spellEnd"/>
                            <w:r w:rsidR="00ED1DA3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 pattern</w:t>
                            </w:r>
                            <w:r w:rsidR="00032440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 and fabric</w:t>
                            </w:r>
                            <w:r w:rsidR="00ED1DA3">
                              <w:rPr>
                                <w:rFonts w:eastAsia="Times New Roman" w:cstheme="minorHAnsi"/>
                                <w:color w:val="222222"/>
                                <w:spacing w:val="-6"/>
                              </w:rPr>
                              <w:t xml:space="preserve"> you have selected.</w:t>
                            </w:r>
                            <w:r w:rsidR="00956D34">
                              <w:rPr>
                                <w:rFonts w:eastAsia="Times New Roman" w:cstheme="minorHAnsi"/>
                                <w:color w:val="222222"/>
                              </w:rPr>
                              <w:br/>
                              <w:t>*note – you are welcome to alter your colorway and placement.</w:t>
                            </w:r>
                            <w:r w:rsidRPr="000B400D">
                              <w:rPr>
                                <w:rFonts w:eastAsia="Times New Roman" w:cstheme="minorHAnsi"/>
                                <w:color w:val="222222"/>
                              </w:rPr>
                              <w:br/>
                            </w:r>
                          </w:p>
                          <w:p w14:paraId="765EA0DC" w14:textId="77777777" w:rsidR="007B039E" w:rsidRDefault="007B039E" w:rsidP="0057007C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78FFB" id="Text Box 5" o:spid="_x0000_s1028" type="#_x0000_t202" style="position:absolute;left:0;text-align:left;margin-left:13.55pt;margin-top:471.45pt;width:535.6pt;height:184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" fillcolor="white [3201]" strokeweight=".5pt">
                <v:textbox>
                  <w:txbxContent>
                    <w:p w14:paraId="4E65AB7F" w14:textId="77777777" w:rsidR="0081440E" w:rsidRDefault="007B039E" w:rsidP="0057007C">
                      <w:pPr>
                        <w:pStyle w:val="NoSpacing"/>
                      </w:pPr>
                      <w:r>
                        <w:t xml:space="preserve">Basic Sewing Supplies: </w:t>
                      </w:r>
                      <w:r w:rsidR="0081440E" w:rsidRPr="00957F6D">
                        <w:t> Steam iro</w:t>
                      </w:r>
                      <w:r w:rsidR="0081440E">
                        <w:t xml:space="preserve">n, </w:t>
                      </w:r>
                      <w:r w:rsidR="0081440E" w:rsidRPr="00957F6D">
                        <w:t>ironing board</w:t>
                      </w:r>
                      <w:r w:rsidR="0081440E">
                        <w:t xml:space="preserve">, </w:t>
                      </w:r>
                      <w:r w:rsidR="0081440E" w:rsidRPr="00957F6D">
                        <w:t>large size cutting board</w:t>
                      </w:r>
                      <w:r w:rsidR="0081440E">
                        <w:t>,</w:t>
                      </w:r>
                      <w:r w:rsidR="0081440E" w:rsidRPr="00957F6D">
                        <w:t> 6” by 24” ruler</w:t>
                      </w:r>
                      <w:r w:rsidR="0057007C">
                        <w:t xml:space="preserve">, </w:t>
                      </w:r>
                      <w:r w:rsidR="0081440E" w:rsidRPr="00957F6D">
                        <w:t>small scissors</w:t>
                      </w:r>
                      <w:r w:rsidR="0057007C">
                        <w:t xml:space="preserve">, </w:t>
                      </w:r>
                      <w:r w:rsidR="0081440E" w:rsidRPr="00957F6D">
                        <w:t>rotary cutter</w:t>
                      </w:r>
                      <w:r w:rsidR="0081440E">
                        <w:t xml:space="preserve"> (recommend 60mm or 45mm as you cut thru several layers of fabric)</w:t>
                      </w:r>
                      <w:r w:rsidR="0057007C">
                        <w:t xml:space="preserve">, </w:t>
                      </w:r>
                      <w:r w:rsidR="0081440E" w:rsidRPr="00957F6D">
                        <w:t>seam ripper</w:t>
                      </w:r>
                      <w:r w:rsidR="0057007C">
                        <w:t xml:space="preserve">, </w:t>
                      </w:r>
                      <w:r w:rsidR="0081440E" w:rsidRPr="00957F6D">
                        <w:t xml:space="preserve">and a sewing machine </w:t>
                      </w:r>
                      <w:r w:rsidR="00196DC2">
                        <w:t xml:space="preserve">in good working condition </w:t>
                      </w:r>
                      <w:r w:rsidR="0081440E" w:rsidRPr="00957F6D">
                        <w:t>with a quarter-inch foot</w:t>
                      </w:r>
                    </w:p>
                    <w:p w14:paraId="2D70F8F6" w14:textId="77777777" w:rsidR="0057007C" w:rsidRDefault="0057007C" w:rsidP="0057007C">
                      <w:pPr>
                        <w:pStyle w:val="NoSpacing"/>
                      </w:pPr>
                    </w:p>
                    <w:p w14:paraId="620BB654" w14:textId="73A3165D" w:rsidR="0057007C" w:rsidRPr="00957F6D" w:rsidRDefault="0057007C" w:rsidP="0057007C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>
                        <w:t xml:space="preserve">Paper Piecing Supplies: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12” Add-A-Quarter ruler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Scotch tape (or washi tape as it can take the heat of your iron)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,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br/>
                        <w:t>Fabric glue stick (UHU, Elmer’s Craft Bond)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 washout fabric glue pen (refillable, brands </w:t>
                      </w:r>
                      <w:proofErr w:type="spellStart"/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ie</w:t>
                      </w:r>
                      <w:proofErr w:type="spellEnd"/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: </w:t>
                      </w:r>
                      <w:proofErr w:type="spellStart"/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S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ewline</w:t>
                      </w:r>
                      <w:proofErr w:type="spellEnd"/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proofErr w:type="spellStart"/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B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ohin</w:t>
                      </w:r>
                      <w:proofErr w:type="spellEnd"/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Q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uilter’s 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S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elect are universal) plus refills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and a repositionable glue stick (Scotch </w:t>
                      </w:r>
                      <w:proofErr w:type="spellStart"/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Restickable</w:t>
                      </w:r>
                      <w:proofErr w:type="spellEnd"/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)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Plastic fold template (3-1/2” x 12” Size approximate) I cut mine from quilters template plastic)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flower pins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,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 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3-4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large Ziploc bags (I prefer 1gal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),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 labels and felt parker (to mark bags)</w:t>
                      </w:r>
                      <w:r>
                        <w:rPr>
                          <w:rFonts w:eastAsia="Times New Roman" w:cstheme="minorHAnsi"/>
                          <w:color w:val="222222"/>
                        </w:rPr>
                        <w:t>,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 a Purple Thang (I also use a double pointed bamboo stiletto)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size 70 sewing needles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a high-quality cotton thread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,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paper clips 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(</w:t>
                      </w:r>
                      <w:proofErr w:type="spellStart"/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extra large</w:t>
                      </w:r>
                      <w:proofErr w:type="spellEnd"/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) 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and binder clips</w:t>
                      </w:r>
                      <w:r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 (I use both small and medium)</w:t>
                      </w:r>
                      <w:r w:rsidR="002D57AE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.. and the </w:t>
                      </w:r>
                      <w:proofErr w:type="spellStart"/>
                      <w:r w:rsidR="00ED1DA3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>Quiltworx</w:t>
                      </w:r>
                      <w:proofErr w:type="spellEnd"/>
                      <w:r w:rsidR="00ED1DA3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 pattern</w:t>
                      </w:r>
                      <w:r w:rsidR="00032440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 and fabric</w:t>
                      </w:r>
                      <w:r w:rsidR="00ED1DA3">
                        <w:rPr>
                          <w:rFonts w:eastAsia="Times New Roman" w:cstheme="minorHAnsi"/>
                          <w:color w:val="222222"/>
                          <w:spacing w:val="-6"/>
                        </w:rPr>
                        <w:t xml:space="preserve"> you have selected.</w:t>
                      </w:r>
                      <w:r w:rsidR="00956D34">
                        <w:rPr>
                          <w:rFonts w:eastAsia="Times New Roman" w:cstheme="minorHAnsi"/>
                          <w:color w:val="222222"/>
                        </w:rPr>
                        <w:br/>
                        <w:t>*note – you are welcome to alter your colorway and placement.</w:t>
                      </w:r>
                      <w:r w:rsidRPr="000B400D">
                        <w:rPr>
                          <w:rFonts w:eastAsia="Times New Roman" w:cstheme="minorHAnsi"/>
                          <w:color w:val="222222"/>
                        </w:rPr>
                        <w:br/>
                      </w:r>
                    </w:p>
                    <w:p w14:paraId="765EA0DC" w14:textId="77777777" w:rsidR="007B039E" w:rsidRDefault="007B039E" w:rsidP="0057007C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</w:p>
    <w:p w14:paraId="7CDA3A27" w14:textId="55CECC04" w:rsidR="00043E2E" w:rsidRDefault="00043E2E" w:rsidP="00DF1220">
      <w:pPr>
        <w:jc w:val="both"/>
      </w:pPr>
    </w:p>
    <w:p w14:paraId="5AF5D816" w14:textId="1E428162" w:rsidR="00255007" w:rsidRDefault="00255007" w:rsidP="00DF1220">
      <w:pPr>
        <w:jc w:val="both"/>
      </w:pPr>
    </w:p>
    <w:p w14:paraId="246FAFD1" w14:textId="0B82727F" w:rsidR="00255007" w:rsidRDefault="00255007" w:rsidP="00DF1220">
      <w:pPr>
        <w:jc w:val="both"/>
      </w:pPr>
    </w:p>
    <w:p w14:paraId="6BB8A703" w14:textId="1A62F8DF" w:rsidR="00255007" w:rsidRDefault="00255007" w:rsidP="00DF1220">
      <w:pPr>
        <w:jc w:val="both"/>
      </w:pPr>
    </w:p>
    <w:p w14:paraId="25EBFFE0" w14:textId="0CCE957C" w:rsidR="00255007" w:rsidRDefault="00255007" w:rsidP="00DF1220">
      <w:pPr>
        <w:jc w:val="both"/>
      </w:pPr>
    </w:p>
    <w:p w14:paraId="69C3E97F" w14:textId="1492EAA5" w:rsidR="00255007" w:rsidRDefault="00255007" w:rsidP="00DF1220">
      <w:pPr>
        <w:jc w:val="both"/>
      </w:pPr>
    </w:p>
    <w:p w14:paraId="1BE1A506" w14:textId="47F2D06F" w:rsidR="00255007" w:rsidRDefault="00255007" w:rsidP="00DF1220">
      <w:pPr>
        <w:jc w:val="both"/>
      </w:pPr>
    </w:p>
    <w:p w14:paraId="3A84A2A2" w14:textId="06DBD1DA" w:rsidR="00255007" w:rsidRDefault="00255007" w:rsidP="00DF1220">
      <w:pPr>
        <w:jc w:val="both"/>
      </w:pPr>
    </w:p>
    <w:p w14:paraId="0D5FF752" w14:textId="760F8865" w:rsidR="00255007" w:rsidRDefault="00255007" w:rsidP="00DF1220">
      <w:pPr>
        <w:jc w:val="both"/>
      </w:pPr>
    </w:p>
    <w:p w14:paraId="359FCFCB" w14:textId="50D17389" w:rsidR="00255007" w:rsidRDefault="00255007" w:rsidP="00DF1220">
      <w:pPr>
        <w:jc w:val="both"/>
      </w:pPr>
    </w:p>
    <w:p w14:paraId="4EF371C4" w14:textId="4CB170DF" w:rsidR="00255007" w:rsidRDefault="00DD025F" w:rsidP="00DF1220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B5D383" wp14:editId="2B7885AE">
                <wp:simplePos x="0" y="0"/>
                <wp:positionH relativeFrom="column">
                  <wp:posOffset>88900</wp:posOffset>
                </wp:positionH>
                <wp:positionV relativeFrom="paragraph">
                  <wp:posOffset>107950</wp:posOffset>
                </wp:positionV>
                <wp:extent cx="5106035" cy="819579"/>
                <wp:effectExtent l="0" t="0" r="12065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6035" cy="8195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43CF12" w14:textId="2C09A517" w:rsidR="005036D2" w:rsidRPr="00DD025F" w:rsidRDefault="005D7FD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D025F">
                              <w:rPr>
                                <w:sz w:val="22"/>
                                <w:szCs w:val="22"/>
                              </w:rPr>
                              <w:t xml:space="preserve">This </w:t>
                            </w:r>
                            <w:r w:rsidR="003A7639">
                              <w:rPr>
                                <w:sz w:val="22"/>
                                <w:szCs w:val="22"/>
                              </w:rPr>
                              <w:t xml:space="preserve">32”x32” </w:t>
                            </w:r>
                            <w:proofErr w:type="spellStart"/>
                            <w:r w:rsidR="003A7639">
                              <w:rPr>
                                <w:sz w:val="22"/>
                                <w:szCs w:val="22"/>
                              </w:rPr>
                              <w:t>Starbaby</w:t>
                            </w:r>
                            <w:proofErr w:type="spellEnd"/>
                            <w:r w:rsidR="003A7639">
                              <w:rPr>
                                <w:sz w:val="22"/>
                                <w:szCs w:val="22"/>
                              </w:rPr>
                              <w:t xml:space="preserve"> Quilt can easily transform into a 40”x40” baby quilt by just adding a bord</w:t>
                            </w:r>
                            <w:r w:rsidR="00604918">
                              <w:rPr>
                                <w:sz w:val="22"/>
                                <w:szCs w:val="22"/>
                              </w:rPr>
                              <w:t>er.</w:t>
                            </w:r>
                            <w:r w:rsidRPr="00DD025F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04918" w:rsidRPr="00DD025F">
                              <w:rPr>
                                <w:sz w:val="22"/>
                                <w:szCs w:val="22"/>
                              </w:rPr>
                              <w:t>D</w:t>
                            </w:r>
                            <w:r w:rsidR="00703198" w:rsidRPr="00DD025F">
                              <w:rPr>
                                <w:sz w:val="22"/>
                                <w:szCs w:val="22"/>
                              </w:rPr>
                              <w:t>iameter</w:t>
                            </w:r>
                            <w:r w:rsidR="00604918">
                              <w:rPr>
                                <w:sz w:val="22"/>
                                <w:szCs w:val="22"/>
                              </w:rPr>
                              <w:t>.  This is a great introduction piece to the world of Judy Niemeyer.  Imagine the possibilities with colors with this design, and great for using up scraps or remaining 2 ½” strips.</w:t>
                            </w:r>
                          </w:p>
                          <w:p w14:paraId="686BE883" w14:textId="77777777" w:rsidR="00B53DB6" w:rsidRDefault="00B53D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EC3D6EA" w14:textId="77777777" w:rsidR="00B53DB6" w:rsidRPr="00B53DB6" w:rsidRDefault="00B53D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5D383" id="Text Box 17" o:spid="_x0000_s1029" type="#_x0000_t202" style="position:absolute;left:0;text-align:left;margin-left:7pt;margin-top:8.5pt;width:402.05pt;height:64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" fillcolor="white [3201]" strokeweight=".5pt">
                <v:textbox>
                  <w:txbxContent>
                    <w:p w14:paraId="7443CF12" w14:textId="2C09A517" w:rsidR="005036D2" w:rsidRPr="00DD025F" w:rsidRDefault="005D7FD5">
                      <w:pPr>
                        <w:rPr>
                          <w:sz w:val="22"/>
                          <w:szCs w:val="22"/>
                        </w:rPr>
                      </w:pPr>
                      <w:r w:rsidRPr="00DD025F">
                        <w:rPr>
                          <w:sz w:val="22"/>
                          <w:szCs w:val="22"/>
                        </w:rPr>
                        <w:t xml:space="preserve">This </w:t>
                      </w:r>
                      <w:r w:rsidR="003A7639">
                        <w:rPr>
                          <w:sz w:val="22"/>
                          <w:szCs w:val="22"/>
                        </w:rPr>
                        <w:t xml:space="preserve">32”x32” </w:t>
                      </w:r>
                      <w:proofErr w:type="spellStart"/>
                      <w:r w:rsidR="003A7639">
                        <w:rPr>
                          <w:sz w:val="22"/>
                          <w:szCs w:val="22"/>
                        </w:rPr>
                        <w:t>Starbaby</w:t>
                      </w:r>
                      <w:proofErr w:type="spellEnd"/>
                      <w:r w:rsidR="003A7639">
                        <w:rPr>
                          <w:sz w:val="22"/>
                          <w:szCs w:val="22"/>
                        </w:rPr>
                        <w:t xml:space="preserve"> Quilt can easily transform into a 40”x40” baby quilt by just adding a bord</w:t>
                      </w:r>
                      <w:r w:rsidR="00604918">
                        <w:rPr>
                          <w:sz w:val="22"/>
                          <w:szCs w:val="22"/>
                        </w:rPr>
                        <w:t>er.</w:t>
                      </w:r>
                      <w:r w:rsidRPr="00DD025F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604918" w:rsidRPr="00DD025F">
                        <w:rPr>
                          <w:sz w:val="22"/>
                          <w:szCs w:val="22"/>
                        </w:rPr>
                        <w:t>D</w:t>
                      </w:r>
                      <w:r w:rsidR="00703198" w:rsidRPr="00DD025F">
                        <w:rPr>
                          <w:sz w:val="22"/>
                          <w:szCs w:val="22"/>
                        </w:rPr>
                        <w:t>iameter</w:t>
                      </w:r>
                      <w:r w:rsidR="00604918">
                        <w:rPr>
                          <w:sz w:val="22"/>
                          <w:szCs w:val="22"/>
                        </w:rPr>
                        <w:t>.  This is a great introduction piece to the world of Judy Niemeyer.  Imagine the possibilities with colors with this design, and great for using up scraps or remaining 2 ½” strips.</w:t>
                      </w:r>
                    </w:p>
                    <w:p w14:paraId="686BE883" w14:textId="77777777" w:rsidR="00B53DB6" w:rsidRDefault="00B53DB6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EC3D6EA" w14:textId="77777777" w:rsidR="00B53DB6" w:rsidRPr="00B53DB6" w:rsidRDefault="00B53D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604FEE" w14:textId="4784CCCB" w:rsidR="00255007" w:rsidRDefault="00255007" w:rsidP="00DF1220">
      <w:pPr>
        <w:jc w:val="both"/>
      </w:pPr>
    </w:p>
    <w:p w14:paraId="45E75499" w14:textId="7DF1D13F" w:rsidR="00255007" w:rsidRDefault="00255007" w:rsidP="00DF1220">
      <w:pPr>
        <w:jc w:val="both"/>
      </w:pPr>
    </w:p>
    <w:p w14:paraId="56A5443A" w14:textId="7C13179B" w:rsidR="00255007" w:rsidRDefault="00255007" w:rsidP="00DF1220">
      <w:pPr>
        <w:jc w:val="both"/>
      </w:pPr>
    </w:p>
    <w:p w14:paraId="1D374C53" w14:textId="2201B63C" w:rsidR="00255007" w:rsidRDefault="002659D1" w:rsidP="00DF1220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491ED7" wp14:editId="376B7BA6">
                <wp:simplePos x="0" y="0"/>
                <wp:positionH relativeFrom="column">
                  <wp:posOffset>338447</wp:posOffset>
                </wp:positionH>
                <wp:positionV relativeFrom="paragraph">
                  <wp:posOffset>183944</wp:posOffset>
                </wp:positionV>
                <wp:extent cx="2097405" cy="3086364"/>
                <wp:effectExtent l="0" t="0" r="10795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7405" cy="30863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A61CA7" w14:textId="369D9D52" w:rsidR="002C2547" w:rsidRPr="002E3349" w:rsidRDefault="00604918">
                            <w:r>
                              <w:t xml:space="preserve">Quick and Easy </w:t>
                            </w:r>
                            <w:r w:rsidR="004A4E01">
                              <w:t xml:space="preserve">Foundation Paper Piecing project. You </w:t>
                            </w:r>
                            <w:r w:rsidR="004E0B69">
                              <w:t xml:space="preserve">can sign up for a 7day free trial with the promo code </w:t>
                            </w:r>
                            <w:r w:rsidR="004E0B69" w:rsidRPr="004E0B69">
                              <w:rPr>
                                <w:b/>
                                <w:bCs/>
                              </w:rPr>
                              <w:t>TRIAL7</w:t>
                            </w:r>
                            <w:r w:rsidR="004E0B69">
                              <w:br/>
                              <w:t xml:space="preserve">requirements if not using </w:t>
                            </w:r>
                            <w:proofErr w:type="spellStart"/>
                            <w:r w:rsidR="004E0B69">
                              <w:t>Quiltster</w:t>
                            </w:r>
                            <w:proofErr w:type="spellEnd"/>
                            <w:r w:rsidR="004E0B69">
                              <w:t xml:space="preserve">. </w:t>
                            </w:r>
                            <w:r w:rsidR="004A4E01">
                              <w:t xml:space="preserve"> You will need to bring at least 9 strips x WOF (that coordinate in color Bight to Darks) to create the Lone Star</w:t>
                            </w:r>
                            <w:r w:rsidR="004E0B69">
                              <w:t xml:space="preserve"> </w:t>
                            </w:r>
                            <w:proofErr w:type="spellStart"/>
                            <w:r w:rsidR="004E0B69">
                              <w:t>JudyQ</w:t>
                            </w:r>
                            <w:proofErr w:type="spellEnd"/>
                            <w:r w:rsidR="004E0B69">
                              <w:t xml:space="preserve"> with questions.</w:t>
                            </w:r>
                            <w:r w:rsidR="004A4E01">
                              <w:t xml:space="preserve"> Plus</w:t>
                            </w:r>
                            <w:r w:rsidR="002659D1">
                              <w:t xml:space="preserve"> 3/4</w:t>
                            </w:r>
                            <w:proofErr w:type="gramStart"/>
                            <w:r w:rsidR="002659D1">
                              <w:t>yd  for</w:t>
                            </w:r>
                            <w:proofErr w:type="gramEnd"/>
                            <w:r w:rsidR="002659D1">
                              <w:t xml:space="preserve"> background, and 5/8yd for optional border. Backing = 1 1/8td or if using optional </w:t>
                            </w:r>
                            <w:proofErr w:type="gramStart"/>
                            <w:r w:rsidR="002659D1">
                              <w:t>border  make</w:t>
                            </w:r>
                            <w:proofErr w:type="gramEnd"/>
                            <w:r w:rsidR="002659D1">
                              <w:t xml:space="preserve"> that 2 3/4yds. Binding.. 3/8yd.</w:t>
                            </w:r>
                            <w:r w:rsidR="002E3349">
                              <w:br/>
                            </w:r>
                            <w:r w:rsidR="004E0B69">
                              <w:t>Pattern avail at Class $2</w:t>
                            </w:r>
                            <w:r>
                              <w:t>0</w:t>
                            </w:r>
                            <w:r w:rsidR="004E0B69">
                              <w:t>.50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91ED7" id="Text Box 4" o:spid="_x0000_s1030" type="#_x0000_t202" style="position:absolute;left:0;text-align:left;margin-left:26.65pt;margin-top:14.5pt;width:165.15pt;height:24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" fillcolor="white [3201]" strokeweight=".5pt">
                <v:textbox>
                  <w:txbxContent>
                    <w:p w14:paraId="4FA61CA7" w14:textId="369D9D52" w:rsidR="002C2547" w:rsidRPr="002E3349" w:rsidRDefault="00604918">
                      <w:r>
                        <w:t xml:space="preserve">Quick and Easy </w:t>
                      </w:r>
                      <w:r w:rsidR="004A4E01">
                        <w:t xml:space="preserve">Foundation Paper Piecing project. You </w:t>
                      </w:r>
                      <w:r w:rsidR="004E0B69">
                        <w:t xml:space="preserve">can sign up for a 7day free trial with the promo code </w:t>
                      </w:r>
                      <w:r w:rsidR="004E0B69" w:rsidRPr="004E0B69">
                        <w:rPr>
                          <w:b/>
                          <w:bCs/>
                        </w:rPr>
                        <w:t>TRIAL7</w:t>
                      </w:r>
                      <w:r w:rsidR="004E0B69">
                        <w:br/>
                        <w:t xml:space="preserve">requirements if not using </w:t>
                      </w:r>
                      <w:proofErr w:type="spellStart"/>
                      <w:r w:rsidR="004E0B69">
                        <w:t>Quiltster</w:t>
                      </w:r>
                      <w:proofErr w:type="spellEnd"/>
                      <w:r w:rsidR="004E0B69">
                        <w:t xml:space="preserve">. </w:t>
                      </w:r>
                      <w:r w:rsidR="004A4E01">
                        <w:t xml:space="preserve"> You will need to bring at least 9 strips x WOF (that coordinate in color Bight to Darks) to create the Lone Star</w:t>
                      </w:r>
                      <w:r w:rsidR="004E0B69">
                        <w:t xml:space="preserve"> </w:t>
                      </w:r>
                      <w:proofErr w:type="spellStart"/>
                      <w:r w:rsidR="004E0B69">
                        <w:t>JudyQ</w:t>
                      </w:r>
                      <w:proofErr w:type="spellEnd"/>
                      <w:r w:rsidR="004E0B69">
                        <w:t xml:space="preserve"> with questions.</w:t>
                      </w:r>
                      <w:r w:rsidR="004A4E01">
                        <w:t xml:space="preserve"> Plus</w:t>
                      </w:r>
                      <w:r w:rsidR="002659D1">
                        <w:t xml:space="preserve"> 3/4</w:t>
                      </w:r>
                      <w:proofErr w:type="gramStart"/>
                      <w:r w:rsidR="002659D1">
                        <w:t>yd  for</w:t>
                      </w:r>
                      <w:proofErr w:type="gramEnd"/>
                      <w:r w:rsidR="002659D1">
                        <w:t xml:space="preserve"> background, and 5/8yd for optional border. Backing = 1 1/8td or if using optional </w:t>
                      </w:r>
                      <w:proofErr w:type="gramStart"/>
                      <w:r w:rsidR="002659D1">
                        <w:t>border  make</w:t>
                      </w:r>
                      <w:proofErr w:type="gramEnd"/>
                      <w:r w:rsidR="002659D1">
                        <w:t xml:space="preserve"> that 2 3/4yds. Binding.. 3/8yd.</w:t>
                      </w:r>
                      <w:r w:rsidR="002E3349">
                        <w:br/>
                      </w:r>
                      <w:r w:rsidR="004E0B69">
                        <w:t>Pattern avail at Class $2</w:t>
                      </w:r>
                      <w:r>
                        <w:t>0</w:t>
                      </w:r>
                      <w:r w:rsidR="004E0B69">
                        <w:t>.50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6DDC05" wp14:editId="15E3A404">
                <wp:simplePos x="0" y="0"/>
                <wp:positionH relativeFrom="column">
                  <wp:posOffset>2618509</wp:posOffset>
                </wp:positionH>
                <wp:positionV relativeFrom="paragraph">
                  <wp:posOffset>183945</wp:posOffset>
                </wp:positionV>
                <wp:extent cx="4461510" cy="3016332"/>
                <wp:effectExtent l="0" t="0" r="889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1510" cy="30163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F64138" w14:textId="56D4C69C" w:rsidR="005B1458" w:rsidRDefault="00703198">
                            <w:r>
                              <w:t>Part 1 of 2</w:t>
                            </w:r>
                            <w:r w:rsidR="00476EFF">
                              <w:rPr>
                                <w:b/>
                                <w:bCs/>
                              </w:rPr>
                              <w:br/>
                            </w:r>
                            <w:r>
                              <w:t>Techniques we’ll le</w:t>
                            </w:r>
                            <w:r w:rsidR="00DD025F">
                              <w:t>a</w:t>
                            </w:r>
                            <w:r>
                              <w:t>rn:</w:t>
                            </w:r>
                            <w:r w:rsidR="002659D1">
                              <w:br/>
                              <w:t>Preparing papers</w:t>
                            </w:r>
                            <w:r w:rsidR="00DD025F">
                              <w:br/>
                            </w:r>
                            <w:r w:rsidR="002659D1">
                              <w:t xml:space="preserve">Learn </w:t>
                            </w:r>
                            <w:r w:rsidR="00DD025F">
                              <w:t>paper piecing basics</w:t>
                            </w:r>
                            <w:r w:rsidR="00DD025F">
                              <w:br/>
                              <w:t>Color placement, Fabric Charts, Fabric Cutting</w:t>
                            </w:r>
                          </w:p>
                          <w:p w14:paraId="64433434" w14:textId="552E7ABE" w:rsidR="00DD025F" w:rsidRDefault="00DD025F">
                            <w:r>
                              <w:t>Sorting, Stacking and Organization</w:t>
                            </w:r>
                          </w:p>
                          <w:p w14:paraId="6676ED33" w14:textId="69627F63" w:rsidR="00DD025F" w:rsidRDefault="002659D1">
                            <w:r>
                              <w:t>Strip Piecing</w:t>
                            </w:r>
                          </w:p>
                          <w:p w14:paraId="02BDF653" w14:textId="77777777" w:rsidR="002659D1" w:rsidRDefault="002659D1"/>
                          <w:p w14:paraId="137C5614" w14:textId="06033BDE" w:rsidR="00DD025F" w:rsidRPr="009639A9" w:rsidRDefault="00DD025F">
                            <w:r>
                              <w:t>Part 2 of 2</w:t>
                            </w:r>
                            <w:r>
                              <w:br/>
                              <w:t>Review homework</w:t>
                            </w:r>
                            <w:r>
                              <w:br/>
                            </w:r>
                            <w:r w:rsidR="002659D1">
                              <w:t>Assembly of Lone Star Diamond</w:t>
                            </w:r>
                            <w:r w:rsidR="002659D1">
                              <w:br/>
                            </w:r>
                            <w:r>
                              <w:t>Background</w:t>
                            </w:r>
                            <w:r w:rsidR="004E0B69">
                              <w:t xml:space="preserve"> </w:t>
                            </w:r>
                            <w:r w:rsidR="002659D1">
                              <w:br/>
                              <w:t>Borders</w:t>
                            </w:r>
                            <w:r>
                              <w:br/>
                              <w:t>Assembly of topper</w:t>
                            </w:r>
                            <w:r>
                              <w:br/>
                              <w:t>Binding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DDC05" id="Text Box 6" o:spid="_x0000_s1031" type="#_x0000_t202" style="position:absolute;left:0;text-align:left;margin-left:206.2pt;margin-top:14.5pt;width:351.3pt;height:237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" fillcolor="white [3201]" strokeweight=".5pt">
                <v:textbox>
                  <w:txbxContent>
                    <w:p w14:paraId="24F64138" w14:textId="56D4C69C" w:rsidR="005B1458" w:rsidRDefault="00703198">
                      <w:r>
                        <w:t>Part 1 of 2</w:t>
                      </w:r>
                      <w:r w:rsidR="00476EFF">
                        <w:rPr>
                          <w:b/>
                          <w:bCs/>
                        </w:rPr>
                        <w:br/>
                      </w:r>
                      <w:r>
                        <w:t>Techniques we’ll le</w:t>
                      </w:r>
                      <w:r w:rsidR="00DD025F">
                        <w:t>a</w:t>
                      </w:r>
                      <w:r>
                        <w:t>rn:</w:t>
                      </w:r>
                      <w:r w:rsidR="002659D1">
                        <w:br/>
                        <w:t>Preparing papers</w:t>
                      </w:r>
                      <w:r w:rsidR="00DD025F">
                        <w:br/>
                      </w:r>
                      <w:r w:rsidR="002659D1">
                        <w:t xml:space="preserve">Learn </w:t>
                      </w:r>
                      <w:r w:rsidR="00DD025F">
                        <w:t>paper piecing basics</w:t>
                      </w:r>
                      <w:r w:rsidR="00DD025F">
                        <w:br/>
                        <w:t>Color placement, Fabric Charts, Fabric Cutting</w:t>
                      </w:r>
                    </w:p>
                    <w:p w14:paraId="64433434" w14:textId="552E7ABE" w:rsidR="00DD025F" w:rsidRDefault="00DD025F">
                      <w:r>
                        <w:t>Sorting, Stacking and Organization</w:t>
                      </w:r>
                    </w:p>
                    <w:p w14:paraId="6676ED33" w14:textId="69627F63" w:rsidR="00DD025F" w:rsidRDefault="002659D1">
                      <w:r>
                        <w:t>Strip Piecing</w:t>
                      </w:r>
                    </w:p>
                    <w:p w14:paraId="02BDF653" w14:textId="77777777" w:rsidR="002659D1" w:rsidRDefault="002659D1"/>
                    <w:p w14:paraId="137C5614" w14:textId="06033BDE" w:rsidR="00DD025F" w:rsidRPr="009639A9" w:rsidRDefault="00DD025F">
                      <w:r>
                        <w:t>Part 2 of 2</w:t>
                      </w:r>
                      <w:r>
                        <w:br/>
                        <w:t>Review homework</w:t>
                      </w:r>
                      <w:r>
                        <w:br/>
                      </w:r>
                      <w:r w:rsidR="002659D1">
                        <w:t>Assembly of Lone Star Diamond</w:t>
                      </w:r>
                      <w:r w:rsidR="002659D1">
                        <w:br/>
                      </w:r>
                      <w:r>
                        <w:t>Background</w:t>
                      </w:r>
                      <w:r w:rsidR="004E0B69">
                        <w:t xml:space="preserve"> </w:t>
                      </w:r>
                      <w:r w:rsidR="002659D1">
                        <w:br/>
                        <w:t>Borders</w:t>
                      </w:r>
                      <w:r>
                        <w:br/>
                        <w:t>Assembly of topper</w:t>
                      </w:r>
                      <w:r>
                        <w:br/>
                        <w:t>Binding</w:t>
                      </w:r>
                    </w:p>
                  </w:txbxContent>
                </v:textbox>
              </v:shape>
            </w:pict>
          </mc:Fallback>
        </mc:AlternateContent>
      </w:r>
    </w:p>
    <w:p w14:paraId="6D77CB2A" w14:textId="6AC1A5C7" w:rsidR="00255007" w:rsidRDefault="00255007" w:rsidP="00DF1220">
      <w:pPr>
        <w:jc w:val="both"/>
      </w:pPr>
    </w:p>
    <w:p w14:paraId="27BA013F" w14:textId="23FD60DB" w:rsidR="00255007" w:rsidRDefault="00255007" w:rsidP="00DF1220">
      <w:pPr>
        <w:jc w:val="both"/>
      </w:pPr>
    </w:p>
    <w:p w14:paraId="25CE9273" w14:textId="01C6B4DE" w:rsidR="00255007" w:rsidRDefault="00255007" w:rsidP="00DF1220">
      <w:pPr>
        <w:jc w:val="both"/>
      </w:pPr>
    </w:p>
    <w:p w14:paraId="00D500FA" w14:textId="48A4CEC5" w:rsidR="00255007" w:rsidRDefault="00255007" w:rsidP="00DF1220">
      <w:pPr>
        <w:jc w:val="both"/>
      </w:pPr>
    </w:p>
    <w:p w14:paraId="069316F8" w14:textId="04814908" w:rsidR="00255007" w:rsidRDefault="00255007" w:rsidP="00DF1220">
      <w:pPr>
        <w:jc w:val="both"/>
      </w:pPr>
    </w:p>
    <w:p w14:paraId="53E4D8A6" w14:textId="7ECAE21B" w:rsidR="00255007" w:rsidRDefault="00255007" w:rsidP="00DF1220">
      <w:pPr>
        <w:jc w:val="both"/>
      </w:pPr>
    </w:p>
    <w:p w14:paraId="0D583241" w14:textId="77777777" w:rsidR="00255007" w:rsidRDefault="00255007" w:rsidP="00DF1220">
      <w:pPr>
        <w:jc w:val="both"/>
      </w:pPr>
    </w:p>
    <w:p w14:paraId="0B8CA8F4" w14:textId="77777777" w:rsidR="00255007" w:rsidRDefault="00255007" w:rsidP="00DF1220">
      <w:pPr>
        <w:jc w:val="both"/>
      </w:pPr>
    </w:p>
    <w:p w14:paraId="2E3A5B1A" w14:textId="77777777" w:rsidR="00255007" w:rsidRDefault="00255007" w:rsidP="00DF1220">
      <w:pPr>
        <w:jc w:val="both"/>
      </w:pPr>
    </w:p>
    <w:p w14:paraId="0FC5D2B5" w14:textId="77777777" w:rsidR="00255007" w:rsidRDefault="00255007" w:rsidP="00DF1220">
      <w:pPr>
        <w:jc w:val="both"/>
      </w:pPr>
    </w:p>
    <w:p w14:paraId="33313090" w14:textId="77777777" w:rsidR="00255007" w:rsidRDefault="00255007" w:rsidP="00DF1220">
      <w:pPr>
        <w:jc w:val="both"/>
      </w:pPr>
    </w:p>
    <w:p w14:paraId="0120D0BE" w14:textId="77777777" w:rsidR="00255007" w:rsidRDefault="00255007" w:rsidP="00DF1220">
      <w:pPr>
        <w:jc w:val="both"/>
      </w:pPr>
    </w:p>
    <w:p w14:paraId="62F4C6FD" w14:textId="77777777" w:rsidR="00255007" w:rsidRDefault="00255007" w:rsidP="00DF1220">
      <w:pPr>
        <w:jc w:val="both"/>
      </w:pPr>
    </w:p>
    <w:p w14:paraId="6382BA11" w14:textId="77777777" w:rsidR="00255007" w:rsidRDefault="00255007" w:rsidP="00DF1220">
      <w:pPr>
        <w:jc w:val="both"/>
      </w:pPr>
    </w:p>
    <w:p w14:paraId="29290188" w14:textId="77777777" w:rsidR="00255007" w:rsidRDefault="00255007" w:rsidP="00DF1220">
      <w:pPr>
        <w:jc w:val="both"/>
      </w:pPr>
    </w:p>
    <w:p w14:paraId="252C92B4" w14:textId="77777777" w:rsidR="00255007" w:rsidRDefault="00255007" w:rsidP="00255007"/>
    <w:p w14:paraId="419C8AF8" w14:textId="4B4D19E9" w:rsidR="00255007" w:rsidRDefault="00255007" w:rsidP="005B23CA"/>
    <w:p w14:paraId="2D8C1F44" w14:textId="77777777" w:rsidR="00255007" w:rsidRDefault="00255007" w:rsidP="00DF1220">
      <w:pPr>
        <w:jc w:val="both"/>
      </w:pPr>
    </w:p>
    <w:p w14:paraId="73983F01" w14:textId="7B899893" w:rsidR="00255007" w:rsidRDefault="00255007" w:rsidP="00DF1220">
      <w:pPr>
        <w:jc w:val="both"/>
      </w:pPr>
    </w:p>
    <w:sectPr w:rsidR="00255007" w:rsidSect="005B23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091F27" w14:textId="77777777" w:rsidR="00D75C20" w:rsidRDefault="00D75C20" w:rsidP="00E93545">
      <w:r>
        <w:separator/>
      </w:r>
    </w:p>
  </w:endnote>
  <w:endnote w:type="continuationSeparator" w:id="0">
    <w:p w14:paraId="5DDE29A2" w14:textId="77777777" w:rsidR="00D75C20" w:rsidRDefault="00D75C20" w:rsidP="00E93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E07A18" w14:textId="77777777" w:rsidR="00D75C20" w:rsidRDefault="00D75C20" w:rsidP="00E93545">
      <w:r>
        <w:separator/>
      </w:r>
    </w:p>
  </w:footnote>
  <w:footnote w:type="continuationSeparator" w:id="0">
    <w:p w14:paraId="03F80F0B" w14:textId="77777777" w:rsidR="00D75C20" w:rsidRDefault="00D75C20" w:rsidP="00E935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793EDF"/>
    <w:multiLevelType w:val="hybridMultilevel"/>
    <w:tmpl w:val="5E3CB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07A"/>
    <w:rsid w:val="00020624"/>
    <w:rsid w:val="00032440"/>
    <w:rsid w:val="00033146"/>
    <w:rsid w:val="00043E2E"/>
    <w:rsid w:val="00060078"/>
    <w:rsid w:val="0008707F"/>
    <w:rsid w:val="00155C58"/>
    <w:rsid w:val="00160B81"/>
    <w:rsid w:val="00196DC2"/>
    <w:rsid w:val="00216362"/>
    <w:rsid w:val="00220779"/>
    <w:rsid w:val="00240F07"/>
    <w:rsid w:val="00254835"/>
    <w:rsid w:val="00255007"/>
    <w:rsid w:val="002659D1"/>
    <w:rsid w:val="00290799"/>
    <w:rsid w:val="002C2547"/>
    <w:rsid w:val="002D56E0"/>
    <w:rsid w:val="002D57AE"/>
    <w:rsid w:val="002E3349"/>
    <w:rsid w:val="0030728B"/>
    <w:rsid w:val="00314B4F"/>
    <w:rsid w:val="00317904"/>
    <w:rsid w:val="003210AD"/>
    <w:rsid w:val="003218F8"/>
    <w:rsid w:val="00341517"/>
    <w:rsid w:val="003A7639"/>
    <w:rsid w:val="004071B5"/>
    <w:rsid w:val="004254E1"/>
    <w:rsid w:val="00431448"/>
    <w:rsid w:val="00476EFF"/>
    <w:rsid w:val="004A4E01"/>
    <w:rsid w:val="004B2367"/>
    <w:rsid w:val="004B4652"/>
    <w:rsid w:val="004C7D9E"/>
    <w:rsid w:val="004D43E4"/>
    <w:rsid w:val="004E0B69"/>
    <w:rsid w:val="004E6438"/>
    <w:rsid w:val="005036D2"/>
    <w:rsid w:val="005374B5"/>
    <w:rsid w:val="0057007C"/>
    <w:rsid w:val="0057696B"/>
    <w:rsid w:val="005B1458"/>
    <w:rsid w:val="005B23CA"/>
    <w:rsid w:val="005D7FD5"/>
    <w:rsid w:val="005E0CD7"/>
    <w:rsid w:val="00604918"/>
    <w:rsid w:val="00641CC6"/>
    <w:rsid w:val="00652911"/>
    <w:rsid w:val="006678FD"/>
    <w:rsid w:val="006E13B3"/>
    <w:rsid w:val="00703198"/>
    <w:rsid w:val="00724849"/>
    <w:rsid w:val="00732298"/>
    <w:rsid w:val="0074619D"/>
    <w:rsid w:val="007871F4"/>
    <w:rsid w:val="007B039E"/>
    <w:rsid w:val="007B07AD"/>
    <w:rsid w:val="007D7BAC"/>
    <w:rsid w:val="0081440E"/>
    <w:rsid w:val="008307F0"/>
    <w:rsid w:val="00856154"/>
    <w:rsid w:val="008F0F5E"/>
    <w:rsid w:val="00916600"/>
    <w:rsid w:val="00956D34"/>
    <w:rsid w:val="009574A3"/>
    <w:rsid w:val="009639A9"/>
    <w:rsid w:val="009A247E"/>
    <w:rsid w:val="009E43A9"/>
    <w:rsid w:val="00A07CF1"/>
    <w:rsid w:val="00A11454"/>
    <w:rsid w:val="00A16110"/>
    <w:rsid w:val="00B53DB6"/>
    <w:rsid w:val="00C74353"/>
    <w:rsid w:val="00C81F5F"/>
    <w:rsid w:val="00C84A52"/>
    <w:rsid w:val="00D33F5B"/>
    <w:rsid w:val="00D55205"/>
    <w:rsid w:val="00D75C20"/>
    <w:rsid w:val="00D92E78"/>
    <w:rsid w:val="00DD025F"/>
    <w:rsid w:val="00DF1220"/>
    <w:rsid w:val="00E41AAD"/>
    <w:rsid w:val="00E563A6"/>
    <w:rsid w:val="00E73A79"/>
    <w:rsid w:val="00E93545"/>
    <w:rsid w:val="00ED1DA3"/>
    <w:rsid w:val="00F50A5A"/>
    <w:rsid w:val="00F5550D"/>
    <w:rsid w:val="00F7274B"/>
    <w:rsid w:val="00F8407A"/>
    <w:rsid w:val="00FC71BE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29EC3"/>
  <w15:chartTrackingRefBased/>
  <w15:docId w15:val="{4604FD00-1112-1742-857D-364C0D324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F12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12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12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12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122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22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220"/>
    <w:rPr>
      <w:rFonts w:ascii="Times New Roman" w:hAnsi="Times New Roman" w:cs="Times New Roman"/>
      <w:sz w:val="18"/>
      <w:szCs w:val="18"/>
    </w:rPr>
  </w:style>
  <w:style w:type="paragraph" w:styleId="NoSpacing">
    <w:name w:val="No Spacing"/>
    <w:uiPriority w:val="1"/>
    <w:qFormat/>
    <w:rsid w:val="0057007C"/>
  </w:style>
  <w:style w:type="character" w:styleId="Hyperlink">
    <w:name w:val="Hyperlink"/>
    <w:basedOn w:val="DefaultParagraphFont"/>
    <w:uiPriority w:val="99"/>
    <w:unhideWhenUsed/>
    <w:rsid w:val="004071B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374B5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9A24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35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545"/>
  </w:style>
  <w:style w:type="paragraph" w:styleId="Footer">
    <w:name w:val="footer"/>
    <w:basedOn w:val="Normal"/>
    <w:link w:val="FooterChar"/>
    <w:uiPriority w:val="99"/>
    <w:unhideWhenUsed/>
    <w:rsid w:val="00E935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3545"/>
  </w:style>
  <w:style w:type="paragraph" w:styleId="ListParagraph">
    <w:name w:val="List Paragraph"/>
    <w:basedOn w:val="Normal"/>
    <w:uiPriority w:val="34"/>
    <w:qFormat/>
    <w:rsid w:val="003218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/Relationships>
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about:blan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B3ECD63-5038-6D4F-933C-A08F2268F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JQB_ClassDescription_NYBeautyPotpourri_ASV_Blank.dotx</Template>
  <TotalTime>41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Judy Block</cp:lastModifiedBy>
  <cp:revision>3</cp:revision>
  <cp:lastPrinted>2021-06-30T16:11:00Z</cp:lastPrinted>
  <dcterms:created xsi:type="dcterms:W3CDTF">2021-07-29T20:19:00Z</dcterms:created>
  <dcterms:modified xsi:type="dcterms:W3CDTF">2021-07-29T21:03:00Z</dcterms:modified>
</cp:coreProperties>
</file>