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01065E">
      <w:pPr>
        <w:pStyle w:val="NoSpacing"/>
      </w:pPr>
    </w:p>
    <w:tbl>
      <w:tblPr>
        <w:tblStyle w:val="TableGrid"/>
        <w:tblW w:w="115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89"/>
        <w:gridCol w:w="71"/>
        <w:gridCol w:w="3803"/>
      </w:tblGrid>
      <w:tr w:rsidR="0001065E" w:rsidTr="00DB3EBE">
        <w:trPr>
          <w:cantSplit/>
          <w:trHeight w:hRule="exact" w:val="4933"/>
          <w:jc w:val="center"/>
        </w:trPr>
        <w:tc>
          <w:tcPr>
            <w:tcW w:w="7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DC0291">
            <w:pPr>
              <w:pStyle w:val="NoSpacing"/>
            </w:pPr>
            <w:r w:rsidRPr="00611475">
              <w:rPr>
                <w:sz w:val="22"/>
              </w:rPr>
              <mc:AlternateContent>
                <mc:Choice Requires="wpg">
                  <w:drawing>
                    <wp:anchor distT="45720" distB="45720" distL="182880" distR="182880" simplePos="0" relativeHeight="251737088" behindDoc="0" locked="0" layoutInCell="1" allowOverlap="1" wp14:anchorId="2AA58E42" wp14:editId="2C4F3253">
                      <wp:simplePos x="0" y="0"/>
                      <wp:positionH relativeFrom="column">
                        <wp:posOffset>149860</wp:posOffset>
                      </wp:positionH>
                      <wp:positionV relativeFrom="margin">
                        <wp:posOffset>20507325</wp:posOffset>
                      </wp:positionV>
                      <wp:extent cx="2428875" cy="4524375"/>
                      <wp:effectExtent l="495300" t="38100" r="428625" b="257175"/>
                      <wp:wrapSquare wrapText="bothSides"/>
                      <wp:docPr id="7" name="Group 7"/>
                      <wp:cNvGraphicFramePr/>
                      <a:graphic xmlns:a="http://schemas.openxmlformats.org/drawingml/2006/main">
                        <a:graphicData uri="http://schemas.microsoft.com/office/word/2010/wordprocessingGroup">
                          <wpg:wgp>
                            <wpg:cNvGrpSpPr/>
                            <wpg:grpSpPr>
                              <a:xfrm>
                                <a:off x="0" y="0"/>
                                <a:ext cx="2428875" cy="4524376"/>
                                <a:chOff x="113062" y="-204013"/>
                                <a:chExt cx="3574647" cy="763759"/>
                              </a:xfrm>
                            </wpg:grpSpPr>
                            <wps:wsp>
                              <wps:cNvPr id="14" name="Rectangle 14"/>
                              <wps:cNvSpPr/>
                              <wps:spPr>
                                <a:xfrm flipV="1">
                                  <a:off x="113062" y="-204013"/>
                                  <a:ext cx="3567449" cy="45726"/>
                                </a:xfrm>
                                <a:prstGeom prst="rect">
                                  <a:avLst/>
                                </a:prstGeom>
                                <a:solidFill>
                                  <a:srgbClr val="FF5C0B"/>
                                </a:solidFill>
                                <a:ln w="25400" cap="flat" cmpd="sng" algn="ctr">
                                  <a:noFill/>
                                  <a:prstDash val="solid"/>
                                </a:ln>
                                <a:effectLst/>
                              </wps:spPr>
                              <wps:txbx>
                                <w:txbxContent>
                                  <w:p w:rsidR="00D0385F" w:rsidRDefault="00D0385F" w:rsidP="00D0385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rot="965993">
                                  <a:off x="120260" y="-164857"/>
                                  <a:ext cx="3567449" cy="724603"/>
                                </a:xfrm>
                                <a:prstGeom prst="rect">
                                  <a:avLst/>
                                </a:prstGeom>
                                <a:noFill/>
                                <a:ln w="6350">
                                  <a:noFill/>
                                </a:ln>
                                <a:effectLst/>
                              </wps:spPr>
                              <wps:txbx>
                                <w:txbxContent>
                                  <w:p w:rsidR="00D0385F" w:rsidRDefault="00D0385F" w:rsidP="00D0385F">
                                    <w:pPr>
                                      <w:rPr>
                                        <w:caps/>
                                        <w:color w:val="FF5C0B" w:themeColor="accent1"/>
                                        <w:sz w:val="26"/>
                                        <w:szCs w:val="26"/>
                                      </w:rPr>
                                    </w:pPr>
                                    <w:r>
                                      <w:rPr>
                                        <w:caps/>
                                        <w:color w:val="FF5C0B" w:themeColor="accent1"/>
                                        <w:sz w:val="26"/>
                                        <w:szCs w:val="26"/>
                                      </w:rPr>
                                      <w:t xml:space="preserve">FIber </w:t>
                                    </w:r>
                                    <w:proofErr w:type="gramStart"/>
                                    <w:r>
                                      <w:rPr>
                                        <w:caps/>
                                        <w:color w:val="FF5C0B" w:themeColor="accent1"/>
                                        <w:sz w:val="26"/>
                                        <w:szCs w:val="26"/>
                                      </w:rPr>
                                      <w:t>U  2018</w:t>
                                    </w:r>
                                    <w:proofErr w:type="gramEnd"/>
                                  </w:p>
                                  <w:p w:rsidR="00D0385F" w:rsidRDefault="00D0385F" w:rsidP="00EB7660">
                                    <w:pPr>
                                      <w:pStyle w:val="Name"/>
                                    </w:pPr>
                                    <w:r>
                                      <w:t xml:space="preserve">Fiber-U 2018 is now in the record books.  The event was awesome. </w:t>
                                    </w:r>
                                    <w:r w:rsidR="00EB7660">
                                      <w:t>Thank you to everyone who participated at this year’s event.  Students, shoppers, vendors, instructors, and volunteers.  We couldn’t have done it without you!</w:t>
                                    </w:r>
                                  </w:p>
                                  <w:p w:rsidR="00D0385F" w:rsidRDefault="00D0385F" w:rsidP="00D0385F">
                                    <w:pPr>
                                      <w:rPr>
                                        <w:sz w:val="22"/>
                                      </w:rPr>
                                    </w:pPr>
                                    <w:r>
                                      <w:rPr>
                                        <w:sz w:val="22"/>
                                      </w:rPr>
                                      <w:t>I</w:t>
                                    </w:r>
                                    <w:r w:rsidR="00EB7660">
                                      <w:rPr>
                                        <w:sz w:val="22"/>
                                      </w:rPr>
                                      <w:t xml:space="preserve">n the last newsletter </w:t>
                                    </w:r>
                                    <w:r>
                                      <w:rPr>
                                        <w:sz w:val="22"/>
                                      </w:rPr>
                                      <w:t xml:space="preserve">I </w:t>
                                    </w:r>
                                    <w:proofErr w:type="gramStart"/>
                                    <w:r>
                                      <w:rPr>
                                        <w:sz w:val="22"/>
                                      </w:rPr>
                                      <w:t xml:space="preserve">mentioned  </w:t>
                                    </w:r>
                                    <w:r w:rsidR="00EB7660">
                                      <w:rPr>
                                        <w:sz w:val="22"/>
                                      </w:rPr>
                                      <w:t>Fiber</w:t>
                                    </w:r>
                                    <w:proofErr w:type="gramEnd"/>
                                    <w:r w:rsidR="00EB7660">
                                      <w:rPr>
                                        <w:sz w:val="22"/>
                                      </w:rPr>
                                      <w:t xml:space="preserve"> U was</w:t>
                                    </w:r>
                                    <w:r>
                                      <w:rPr>
                                        <w:sz w:val="22"/>
                                      </w:rPr>
                                      <w:t xml:space="preserve"> one of the finalists in the Ashford Textiles Competition.  We did not win, but as one of the finalists we received $250 in product, and will be featured in this year’s issue </w:t>
                                    </w:r>
                                    <w:proofErr w:type="gramStart"/>
                                    <w:r>
                                      <w:rPr>
                                        <w:sz w:val="22"/>
                                      </w:rPr>
                                      <w:t>of  “</w:t>
                                    </w:r>
                                    <w:proofErr w:type="gramEnd"/>
                                    <w:r>
                                      <w:rPr>
                                        <w:sz w:val="22"/>
                                      </w:rPr>
                                      <w:t xml:space="preserve">The Wheel” which will be released in October.  </w:t>
                                    </w:r>
                                  </w:p>
                                  <w:p w:rsidR="00EB7660" w:rsidRDefault="00EB7660" w:rsidP="00EB7660">
                                    <w:pPr>
                                      <w:pStyle w:val="Name"/>
                                    </w:pPr>
                                    <w:r>
                                      <w:t xml:space="preserve">We chose an Ashford Rigid Heddle Loom as our prize and raffled it at the Fiber U event.  The proceeds will go to funding scholarships to Fiber U in upcoming years.  </w:t>
                                    </w:r>
                                  </w:p>
                                  <w:p w:rsidR="00EB7660" w:rsidRDefault="00EB7660" w:rsidP="00D0385F">
                                    <w:pPr>
                                      <w:rPr>
                                        <w:sz w:val="22"/>
                                      </w:rPr>
                                    </w:pPr>
                                  </w:p>
                                  <w:p w:rsidR="00D0385F" w:rsidRPr="0082173E" w:rsidRDefault="00D0385F" w:rsidP="00D0385F">
                                    <w:pPr>
                                      <w:rPr>
                                        <w:rFonts w:ascii="Cambria" w:hAnsi="Cambria"/>
                                        <w:caps/>
                                        <w:color w:val="FF5C0B" w:themeColor="accent1"/>
                                        <w:sz w:val="28"/>
                                        <w:szCs w:val="28"/>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A58E42" id="Group 7" o:spid="_x0000_s1026" style="position:absolute;margin-left:11.8pt;margin-top:1614.75pt;width:191.25pt;height:356.25pt;z-index:251737088;mso-wrap-distance-left:14.4pt;mso-wrap-distance-top:3.6pt;mso-wrap-distance-right:14.4pt;mso-wrap-distance-bottom:3.6pt;mso-position-vertical-relative:margin;mso-width-relative:margin;mso-height-relative:margin" coordorigin="1130,-2040" coordsize="35746,7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">
                      <v:rect id="Rectangle 14" o:spid="_x0000_s1027" style="position:absolute;left:1130;top:-2040;width:35675;height:45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cUb8A&#10;AADbAAAADwAAAGRycy9kb3ducmV2LnhtbERPyYoCMRC9D/gPoQRvY1pxozWKiAPinFw+oOxUL5hU&#10;2k5G2783A4K3ery1FqvWGnGnxleOFQz6CQjizOmKCwXn08/3DIQPyBqNY1LwJA+rZedrgal2Dz7Q&#10;/RgKEUPYp6igDKFOpfRZSRZ939XEkctdYzFE2BRSN/iI4dbIYZJMpMWKY0OJNW1Kyq7HP6tgM83l&#10;bDrOL0Nnbsn+93ndGr9Vqtdt13MQgdrwEb/dOx3nj+D/l3i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sxxRvwAAANsAAAAPAAAAAAAAAAAAAAAAAJgCAABkcnMvZG93bnJl&#10;di54bWxQSwUGAAAAAAQABAD1AAAAhAMAAAAA&#10;" fillcolor="#ff5c0b" stroked="f" strokeweight="2pt">
                        <v:textbox>
                          <w:txbxContent>
                            <w:p w:rsidR="00D0385F" w:rsidRDefault="00D0385F" w:rsidP="00D0385F">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15" o:spid="_x0000_s1028" type="#_x0000_t202" style="position:absolute;left:1202;top:-1648;width:35675;height:7245;rotation:10551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picEA&#10;AADbAAAADwAAAGRycy9kb3ducmV2LnhtbERP32vCMBB+F/Y/hBvsTVMHG9KZFhHGBnuZVZC9nc3Z&#10;BptLSTJb99ebgeDbfXw/b1mOthNn8sE4VjCfZSCIa6cNNwp22/fpAkSIyBo7x6TgQgHK4mGyxFy7&#10;gTd0rmIjUgiHHBW0Mfa5lKFuyWKYuZ44cUfnLcYEfSO1xyGF204+Z9mrtGg4NbTY07ql+lT9WgX7&#10;A3/9fLhqXDs+Dpe/b1PtvVHq6XFcvYGINMa7+Ob+1Gn+C/z/kg6Q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tqYnBAAAA2wAAAA8AAAAAAAAAAAAAAAAAmAIAAGRycy9kb3du&#10;cmV2LnhtbFBLBQYAAAAABAAEAPUAAACGAwAAAAA=&#10;" filled="f" stroked="f" strokeweight=".5pt">
                        <v:textbox inset=",7.2pt,,0">
                          <w:txbxContent>
                            <w:p w:rsidR="00D0385F" w:rsidRDefault="00D0385F" w:rsidP="00D0385F">
                              <w:pPr>
                                <w:rPr>
                                  <w:caps/>
                                  <w:color w:val="FF5C0B" w:themeColor="accent1"/>
                                  <w:sz w:val="26"/>
                                  <w:szCs w:val="26"/>
                                </w:rPr>
                              </w:pPr>
                              <w:r>
                                <w:rPr>
                                  <w:caps/>
                                  <w:color w:val="FF5C0B" w:themeColor="accent1"/>
                                  <w:sz w:val="26"/>
                                  <w:szCs w:val="26"/>
                                </w:rPr>
                                <w:t xml:space="preserve">FIber </w:t>
                              </w:r>
                              <w:proofErr w:type="gramStart"/>
                              <w:r>
                                <w:rPr>
                                  <w:caps/>
                                  <w:color w:val="FF5C0B" w:themeColor="accent1"/>
                                  <w:sz w:val="26"/>
                                  <w:szCs w:val="26"/>
                                </w:rPr>
                                <w:t>U  2018</w:t>
                              </w:r>
                              <w:proofErr w:type="gramEnd"/>
                            </w:p>
                            <w:p w:rsidR="00D0385F" w:rsidRDefault="00D0385F" w:rsidP="00EB7660">
                              <w:pPr>
                                <w:pStyle w:val="Name"/>
                              </w:pPr>
                              <w:r>
                                <w:t xml:space="preserve">Fiber-U 2018 is now in the record books.  The event was awesome. </w:t>
                              </w:r>
                              <w:r w:rsidR="00EB7660">
                                <w:t>Thank you to everyone who participated at this year’s event.  Students, shoppers, vendors, instructors, and volunteers.  We couldn’t have done it without you!</w:t>
                              </w:r>
                            </w:p>
                            <w:p w:rsidR="00D0385F" w:rsidRDefault="00D0385F" w:rsidP="00D0385F">
                              <w:pPr>
                                <w:rPr>
                                  <w:sz w:val="22"/>
                                </w:rPr>
                              </w:pPr>
                              <w:r>
                                <w:rPr>
                                  <w:sz w:val="22"/>
                                </w:rPr>
                                <w:t>I</w:t>
                              </w:r>
                              <w:r w:rsidR="00EB7660">
                                <w:rPr>
                                  <w:sz w:val="22"/>
                                </w:rPr>
                                <w:t xml:space="preserve">n the last newsletter </w:t>
                              </w:r>
                              <w:r>
                                <w:rPr>
                                  <w:sz w:val="22"/>
                                </w:rPr>
                                <w:t xml:space="preserve">I </w:t>
                              </w:r>
                              <w:proofErr w:type="gramStart"/>
                              <w:r>
                                <w:rPr>
                                  <w:sz w:val="22"/>
                                </w:rPr>
                                <w:t xml:space="preserve">mentioned  </w:t>
                              </w:r>
                              <w:r w:rsidR="00EB7660">
                                <w:rPr>
                                  <w:sz w:val="22"/>
                                </w:rPr>
                                <w:t>Fiber</w:t>
                              </w:r>
                              <w:proofErr w:type="gramEnd"/>
                              <w:r w:rsidR="00EB7660">
                                <w:rPr>
                                  <w:sz w:val="22"/>
                                </w:rPr>
                                <w:t xml:space="preserve"> U was</w:t>
                              </w:r>
                              <w:r>
                                <w:rPr>
                                  <w:sz w:val="22"/>
                                </w:rPr>
                                <w:t xml:space="preserve"> one of the finalists in the Ashford Textiles Competition.  We did not win, but as one of the finalists we received $250 in product, and will be featured in this year’s issue </w:t>
                              </w:r>
                              <w:proofErr w:type="gramStart"/>
                              <w:r>
                                <w:rPr>
                                  <w:sz w:val="22"/>
                                </w:rPr>
                                <w:t>of  “</w:t>
                              </w:r>
                              <w:proofErr w:type="gramEnd"/>
                              <w:r>
                                <w:rPr>
                                  <w:sz w:val="22"/>
                                </w:rPr>
                                <w:t xml:space="preserve">The Wheel” which will be released in October.  </w:t>
                              </w:r>
                            </w:p>
                            <w:p w:rsidR="00EB7660" w:rsidRDefault="00EB7660" w:rsidP="00EB7660">
                              <w:pPr>
                                <w:pStyle w:val="Name"/>
                              </w:pPr>
                              <w:r>
                                <w:t xml:space="preserve">We chose an Ashford Rigid Heddle Loom as our prize and raffled it at the Fiber U event.  The proceeds will go to funding scholarships to Fiber U in upcoming years.  </w:t>
                              </w:r>
                            </w:p>
                            <w:p w:rsidR="00EB7660" w:rsidRDefault="00EB7660" w:rsidP="00D0385F">
                              <w:pPr>
                                <w:rPr>
                                  <w:sz w:val="22"/>
                                </w:rPr>
                              </w:pPr>
                            </w:p>
                            <w:p w:rsidR="00D0385F" w:rsidRPr="0082173E" w:rsidRDefault="00D0385F" w:rsidP="00D0385F">
                              <w:pPr>
                                <w:rPr>
                                  <w:rFonts w:ascii="Cambria" w:hAnsi="Cambria"/>
                                  <w:caps/>
                                  <w:color w:val="FF5C0B" w:themeColor="accent1"/>
                                  <w:sz w:val="28"/>
                                  <w:szCs w:val="28"/>
                                </w:rPr>
                              </w:pPr>
                            </w:p>
                          </w:txbxContent>
                        </v:textbox>
                      </v:shape>
                      <w10:wrap type="square" anchory="margin"/>
                    </v:group>
                  </w:pict>
                </mc:Fallback>
              </mc:AlternateContent>
            </w:r>
            <w:r w:rsidRPr="00DC0291">
              <w:rPr>
                <w:sz w:val="22"/>
              </w:rPr>
              <mc:AlternateContent>
                <mc:Choice Requires="wpg">
                  <w:drawing>
                    <wp:anchor distT="45720" distB="45720" distL="182880" distR="182880" simplePos="0" relativeHeight="251741184" behindDoc="0" locked="0" layoutInCell="1" allowOverlap="1">
                      <wp:simplePos x="0" y="0"/>
                      <wp:positionH relativeFrom="margin">
                        <wp:posOffset>152400</wp:posOffset>
                      </wp:positionH>
                      <wp:positionV relativeFrom="margin">
                        <wp:posOffset>13239750</wp:posOffset>
                      </wp:positionV>
                      <wp:extent cx="7410450" cy="3242310"/>
                      <wp:effectExtent l="0" t="0" r="0" b="0"/>
                      <wp:wrapSquare wrapText="bothSides"/>
                      <wp:docPr id="25" name="Group 25"/>
                      <wp:cNvGraphicFramePr/>
                      <a:graphic xmlns:a="http://schemas.openxmlformats.org/drawingml/2006/main">
                        <a:graphicData uri="http://schemas.microsoft.com/office/word/2010/wordprocessingGroup">
                          <wpg:wgp>
                            <wpg:cNvGrpSpPr/>
                            <wpg:grpSpPr>
                              <a:xfrm>
                                <a:off x="0" y="0"/>
                                <a:ext cx="7410450" cy="3242310"/>
                                <a:chOff x="0" y="252695"/>
                                <a:chExt cx="7413126" cy="3242247"/>
                              </a:xfrm>
                            </wpg:grpSpPr>
                            <wps:wsp>
                              <wps:cNvPr id="26" name="Rectangle 26"/>
                              <wps:cNvSpPr/>
                              <wps:spPr>
                                <a:xfrm flipV="1">
                                  <a:off x="3845678" y="3298917"/>
                                  <a:ext cx="3567448" cy="1960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0291" w:rsidRDefault="00DC029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0" y="252695"/>
                                  <a:ext cx="3567448" cy="12195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FF5C0B" w:themeColor="accent1"/>
                                        <w:sz w:val="26"/>
                                        <w:szCs w:val="26"/>
                                      </w:rPr>
                                      <w:id w:val="-1756736900"/>
                                      <w:temporary/>
                                      <w:showingPlcHdr/>
                                      <w15:appearance w15:val="hidden"/>
                                    </w:sdtPr>
                                    <w:sdtEndPr/>
                                    <w:sdtContent>
                                      <w:p w:rsidR="00DC0291" w:rsidRDefault="00DC0291">
                                        <w:pPr>
                                          <w:rPr>
                                            <w:caps/>
                                            <w:color w:val="FF5C0B" w:themeColor="accent1"/>
                                            <w:sz w:val="26"/>
                                            <w:szCs w:val="26"/>
                                          </w:rPr>
                                        </w:pPr>
                                        <w:r>
                                          <w:rPr>
                                            <w:caps/>
                                            <w:color w:val="FF5C0B" w:themeColor="accent1"/>
                                            <w:sz w:val="26"/>
                                            <w:szCs w:val="26"/>
                                          </w:rPr>
                                          <w:t>[Grab your reader’s attention with a great quote from the document or use this space to emphasize a key point. To place this text box anywhere on the page, just drag it.]</w:t>
                                        </w:r>
                                      </w:p>
                                    </w:sdtContent>
                                  </w:sdt>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25" o:spid="_x0000_s1029" style="position:absolute;margin-left:12pt;margin-top:1042.5pt;width:583.5pt;height:255.3pt;z-index:251741184;mso-wrap-distance-left:14.4pt;mso-wrap-distance-top:3.6pt;mso-wrap-distance-right:14.4pt;mso-wrap-distance-bottom:3.6pt;mso-position-horizontal-relative:margin;mso-position-vertical-relative:margin;mso-width-relative:margin;mso-height-relative:margin" coordorigin=",2526" coordsize="74131,3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">
                      <v:rect id="Rectangle 26" o:spid="_x0000_s1030" style="position:absolute;left:38456;top:32989;width:35675;height:196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7AysUA&#10;AADbAAAADwAAAGRycy9kb3ducmV2LnhtbESPQWvCQBSE74L/YXlCb7oxUpHoKiItaKHQqqDentln&#10;Es2+DdltTP+9KxR6HGbmG2a2aE0pGqpdYVnBcBCBIE6tLjhTsN+99ycgnEfWWFomBb/kYDHvdmaY&#10;aHvnb2q2PhMBwi5BBbn3VSKlS3My6Aa2Ig7exdYGfZB1JnWN9wA3pYyjaCwNFhwWcqxolVN62/4Y&#10;BcfscL1s3uLT8ise6XPavH5+4Eapl167nILw1Pr/8F97rRXEY3h+C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sDKxQAAANsAAAAPAAAAAAAAAAAAAAAAAJgCAABkcnMv&#10;ZG93bnJldi54bWxQSwUGAAAAAAQABAD1AAAAigMAAAAA&#10;" fillcolor="#ff5c0b [3204]" stroked="f" strokeweight="2pt">
                        <v:textbox>
                          <w:txbxContent>
                            <w:p w:rsidR="00DC0291" w:rsidRDefault="00DC0291">
                              <w:pPr>
                                <w:jc w:val="center"/>
                                <w:rPr>
                                  <w:rFonts w:asciiTheme="majorHAnsi" w:eastAsiaTheme="majorEastAsia" w:hAnsiTheme="majorHAnsi" w:cstheme="majorBidi"/>
                                  <w:color w:val="FFFFFF" w:themeColor="background1"/>
                                  <w:sz w:val="24"/>
                                  <w:szCs w:val="28"/>
                                </w:rPr>
                              </w:pPr>
                            </w:p>
                          </w:txbxContent>
                        </v:textbox>
                      </v:rect>
                      <v:shape id="Text Box 27" o:spid="_x0000_s1031" type="#_x0000_t202" style="position:absolute;top:2526;width:35674;height:12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jKcQA&#10;AADbAAAADwAAAGRycy9kb3ducmV2LnhtbESPT4vCMBTE74LfITzBm6arYEvXKIui6EXwDyx7ezRv&#10;2+42L6VJtX57Iwgeh5n5DTNfdqYSV2pcaVnBxzgCQZxZXXKu4HLejBIQziNrrCyTgjs5WC76vTmm&#10;2t74SNeTz0WAsEtRQeF9nUrpsoIMurGtiYP3axuDPsgml7rBW4CbSk6iaCYNlhwWCqxpVVD2f2qN&#10;gu/pX7J1+6hdt9ODl3H8I/V2r9Rw0H19gvDU+Xf41d5pBZMY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YynEAAAA2wAAAA8AAAAAAAAAAAAAAAAAmAIAAGRycy9k&#10;b3ducmV2LnhtbFBLBQYAAAAABAAEAPUAAACJAwAAAAA=&#10;" filled="f" stroked="f" strokeweight=".5pt">
                        <v:textbox style="mso-fit-shape-to-text:t" inset=",7.2pt,,0">
                          <w:txbxContent>
                            <w:sdt>
                              <w:sdtPr>
                                <w:rPr>
                                  <w:caps/>
                                  <w:color w:val="FF5C0B" w:themeColor="accent1"/>
                                  <w:sz w:val="26"/>
                                  <w:szCs w:val="26"/>
                                </w:rPr>
                                <w:id w:val="-1756736900"/>
                                <w:temporary/>
                                <w:showingPlcHdr/>
                                <w15:appearance w15:val="hidden"/>
                              </w:sdtPr>
                              <w:sdtEndPr/>
                              <w:sdtContent>
                                <w:p w:rsidR="00DC0291" w:rsidRDefault="00DC0291">
                                  <w:pPr>
                                    <w:rPr>
                                      <w:caps/>
                                      <w:color w:val="FF5C0B" w:themeColor="accent1"/>
                                      <w:sz w:val="26"/>
                                      <w:szCs w:val="26"/>
                                    </w:rPr>
                                  </w:pPr>
                                  <w:r>
                                    <w:rPr>
                                      <w:caps/>
                                      <w:color w:val="FF5C0B" w:themeColor="accent1"/>
                                      <w:sz w:val="26"/>
                                      <w:szCs w:val="26"/>
                                    </w:rPr>
                                    <w:t>[Grab your reader’s attention with a great quote from the document or use this space to emphasize a key point. To place this text box anywhere on the page, just drag it.]</w:t>
                                  </w:r>
                                </w:p>
                              </w:sdtContent>
                            </w:sdt>
                          </w:txbxContent>
                        </v:textbox>
                      </v:shape>
                      <w10:wrap type="square" anchorx="margin" anchory="margin"/>
                    </v:group>
                  </w:pict>
                </mc:Fallback>
              </mc:AlternateContent>
            </w:r>
            <w:r w:rsidR="00797CD0">
              <w:drawing>
                <wp:inline distT="0" distB="0" distL="0" distR="0" wp14:anchorId="4103FABA" wp14:editId="50B68B42">
                  <wp:extent cx="5045421" cy="3057525"/>
                  <wp:effectExtent l="0" t="0" r="317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47126" cy="30585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5B8A9" w:themeFill="accent4"/>
          </w:tcPr>
          <w:tbl>
            <w:tblPr>
              <w:tblpPr w:leftFromText="180" w:rightFromText="180" w:vertAnchor="page" w:horzAnchor="margin" w:tblpY="241"/>
              <w:tblOverlap w:val="never"/>
              <w:tblW w:w="3853" w:type="dxa"/>
              <w:tblLayout w:type="fixed"/>
              <w:tblLook w:val="04A0" w:firstRow="1" w:lastRow="0" w:firstColumn="1" w:lastColumn="0" w:noHBand="0" w:noVBand="1"/>
            </w:tblPr>
            <w:tblGrid>
              <w:gridCol w:w="3853"/>
            </w:tblGrid>
            <w:tr w:rsidR="0001065E" w:rsidTr="00416B82">
              <w:trPr>
                <w:trHeight w:val="90"/>
              </w:trPr>
              <w:tc>
                <w:tcPr>
                  <w:tcW w:w="5000" w:type="pct"/>
                  <w:shd w:val="clear" w:color="auto" w:fill="35B8A9" w:themeFill="accent4"/>
                </w:tcPr>
                <w:p w:rsidR="0001065E" w:rsidRPr="00701005" w:rsidRDefault="0001065E" w:rsidP="00701005">
                  <w:pPr>
                    <w:pStyle w:val="Subtitle"/>
                    <w:jc w:val="left"/>
                    <w:rPr>
                      <w:sz w:val="2"/>
                      <w:szCs w:val="2"/>
                    </w:rPr>
                  </w:pPr>
                </w:p>
              </w:tc>
            </w:tr>
            <w:tr w:rsidR="00E57A12" w:rsidTr="00416B82">
              <w:trPr>
                <w:trHeight w:val="90"/>
              </w:trPr>
              <w:tc>
                <w:tcPr>
                  <w:tcW w:w="5000" w:type="pct"/>
                  <w:shd w:val="clear" w:color="auto" w:fill="35B8A9" w:themeFill="accent4"/>
                </w:tcPr>
                <w:p w:rsidR="00E57A12" w:rsidRPr="00701005" w:rsidRDefault="00E57A12" w:rsidP="00701005">
                  <w:pPr>
                    <w:pStyle w:val="Subtitle"/>
                    <w:jc w:val="left"/>
                    <w:rPr>
                      <w:sz w:val="2"/>
                      <w:szCs w:val="2"/>
                    </w:rPr>
                  </w:pPr>
                </w:p>
              </w:tc>
            </w:tr>
            <w:tr w:rsidR="0001065E" w:rsidTr="00416B82">
              <w:trPr>
                <w:trHeight w:val="3356"/>
              </w:trPr>
              <w:tc>
                <w:tcPr>
                  <w:tcW w:w="5000" w:type="pct"/>
                  <w:shd w:val="clear" w:color="auto" w:fill="35B8A9" w:themeFill="accent4"/>
                  <w:vAlign w:val="bottom"/>
                </w:tcPr>
                <w:p w:rsidR="00E57A12" w:rsidRDefault="0029263A" w:rsidP="004D5329">
                  <w:pPr>
                    <w:spacing w:after="0"/>
                    <w:rPr>
                      <w:sz w:val="22"/>
                    </w:rPr>
                  </w:pPr>
                  <w:r w:rsidRPr="00A714FE">
                    <w:rPr>
                      <w:sz w:val="22"/>
                    </w:rPr>
                    <w:t xml:space="preserve">Address:  </w:t>
                  </w:r>
                  <w:r w:rsidR="004D5329">
                    <w:rPr>
                      <w:sz w:val="22"/>
                    </w:rPr>
                    <w:t>203 Racine Drive</w:t>
                  </w:r>
                </w:p>
                <w:p w:rsidR="004D5329" w:rsidRPr="00A714FE" w:rsidRDefault="00E57A12" w:rsidP="004D5329">
                  <w:pPr>
                    <w:spacing w:after="0"/>
                    <w:rPr>
                      <w:sz w:val="22"/>
                    </w:rPr>
                  </w:pPr>
                  <w:r>
                    <w:rPr>
                      <w:sz w:val="22"/>
                    </w:rPr>
                    <w:t xml:space="preserve">                    Suite #207</w:t>
                  </w:r>
                  <w:r w:rsidR="004D5329">
                    <w:rPr>
                      <w:sz w:val="22"/>
                    </w:rPr>
                    <w:br/>
                    <w:t xml:space="preserve">                    Wilmington, NC 28</w:t>
                  </w:r>
                  <w:r>
                    <w:rPr>
                      <w:sz w:val="22"/>
                    </w:rPr>
                    <w:t>403</w:t>
                  </w:r>
                </w:p>
                <w:p w:rsidR="0029263A" w:rsidRPr="00A714FE" w:rsidRDefault="0029263A" w:rsidP="0029263A">
                  <w:pPr>
                    <w:rPr>
                      <w:sz w:val="22"/>
                    </w:rPr>
                  </w:pPr>
                  <w:r w:rsidRPr="00A714FE">
                    <w:rPr>
                      <w:sz w:val="22"/>
                    </w:rPr>
                    <w:t>Phone:</w:t>
                  </w:r>
                  <w:r w:rsidRPr="00A714FE">
                    <w:rPr>
                      <w:sz w:val="22"/>
                    </w:rPr>
                    <w:tab/>
                    <w:t>(</w:t>
                  </w:r>
                  <w:r w:rsidR="00E57A12">
                    <w:rPr>
                      <w:sz w:val="22"/>
                    </w:rPr>
                    <w:t>910) 833-7005</w:t>
                  </w:r>
                </w:p>
                <w:p w:rsidR="0029263A" w:rsidRDefault="0029263A" w:rsidP="0029263A">
                  <w:pPr>
                    <w:spacing w:after="0"/>
                    <w:rPr>
                      <w:sz w:val="22"/>
                    </w:rPr>
                  </w:pPr>
                  <w:r>
                    <w:rPr>
                      <w:sz w:val="22"/>
                    </w:rPr>
                    <w:t>Hours:</w:t>
                  </w:r>
                  <w:r>
                    <w:rPr>
                      <w:sz w:val="22"/>
                    </w:rPr>
                    <w:tab/>
                  </w:r>
                  <w:r w:rsidR="00DB3EBE">
                    <w:rPr>
                      <w:sz w:val="22"/>
                    </w:rPr>
                    <w:t xml:space="preserve"> </w:t>
                  </w:r>
                  <w:r w:rsidR="00E57A12">
                    <w:rPr>
                      <w:sz w:val="22"/>
                    </w:rPr>
                    <w:t>11 am – 4</w:t>
                  </w:r>
                  <w:r w:rsidR="00DB3EBE">
                    <w:rPr>
                      <w:sz w:val="22"/>
                    </w:rPr>
                    <w:t xml:space="preserve"> pm Wed - </w:t>
                  </w:r>
                  <w:r w:rsidRPr="00A714FE">
                    <w:rPr>
                      <w:sz w:val="22"/>
                    </w:rPr>
                    <w:t>Fri</w:t>
                  </w:r>
                  <w:r>
                    <w:rPr>
                      <w:sz w:val="22"/>
                    </w:rPr>
                    <w:tab/>
                  </w:r>
                </w:p>
                <w:p w:rsidR="0029263A" w:rsidRPr="00A714FE" w:rsidRDefault="00DB3EBE" w:rsidP="0029263A">
                  <w:pPr>
                    <w:spacing w:after="0"/>
                    <w:ind w:firstLine="720"/>
                    <w:rPr>
                      <w:sz w:val="22"/>
                    </w:rPr>
                  </w:pPr>
                  <w:r>
                    <w:rPr>
                      <w:sz w:val="22"/>
                    </w:rPr>
                    <w:t xml:space="preserve"> </w:t>
                  </w:r>
                  <w:r w:rsidR="00E57A12">
                    <w:rPr>
                      <w:sz w:val="22"/>
                    </w:rPr>
                    <w:t>And 1</w:t>
                  </w:r>
                  <w:r w:rsidR="00E57A12" w:rsidRPr="00E57A12">
                    <w:rPr>
                      <w:sz w:val="22"/>
                      <w:vertAlign w:val="superscript"/>
                    </w:rPr>
                    <w:t>st</w:t>
                  </w:r>
                  <w:r w:rsidR="00E57A12">
                    <w:rPr>
                      <w:sz w:val="22"/>
                    </w:rPr>
                    <w:t xml:space="preserve"> &amp; 3</w:t>
                  </w:r>
                  <w:r w:rsidR="00E57A12" w:rsidRPr="00E57A12">
                    <w:rPr>
                      <w:sz w:val="22"/>
                      <w:vertAlign w:val="superscript"/>
                    </w:rPr>
                    <w:t>rd</w:t>
                  </w:r>
                  <w:r w:rsidR="00E57A12">
                    <w:rPr>
                      <w:sz w:val="22"/>
                    </w:rPr>
                    <w:t xml:space="preserve"> Saturdays</w:t>
                  </w:r>
                </w:p>
                <w:p w:rsidR="0029263A" w:rsidRDefault="0029263A" w:rsidP="0029263A">
                  <w:pPr>
                    <w:spacing w:after="0"/>
                    <w:rPr>
                      <w:sz w:val="22"/>
                    </w:rPr>
                  </w:pPr>
                  <w:r>
                    <w:rPr>
                      <w:sz w:val="22"/>
                    </w:rPr>
                    <w:t>Email:</w:t>
                  </w:r>
                </w:p>
                <w:p w:rsidR="0029263A" w:rsidRDefault="00C744BB" w:rsidP="0029263A">
                  <w:pPr>
                    <w:rPr>
                      <w:sz w:val="22"/>
                    </w:rPr>
                  </w:pPr>
                  <w:hyperlink r:id="rId10" w:history="1">
                    <w:r w:rsidR="0029263A" w:rsidRPr="000531E4">
                      <w:rPr>
                        <w:rStyle w:val="Hyperlink"/>
                        <w:sz w:val="22"/>
                      </w:rPr>
                      <w:t>FleecesToPieces@gmail.com</w:t>
                    </w:r>
                  </w:hyperlink>
                </w:p>
                <w:p w:rsidR="0029263A" w:rsidRDefault="00701005" w:rsidP="00701005">
                  <w:pPr>
                    <w:spacing w:after="0"/>
                    <w:rPr>
                      <w:sz w:val="22"/>
                    </w:rPr>
                  </w:pPr>
                  <w:r>
                    <w:rPr>
                      <w:sz w:val="22"/>
                    </w:rPr>
                    <w:t xml:space="preserve">Facebook:       </w:t>
                  </w:r>
                  <w:r w:rsidR="0029263A">
                    <w:rPr>
                      <w:sz w:val="22"/>
                    </w:rPr>
                    <w:t>Fleeces To Pieces</w:t>
                  </w:r>
                </w:p>
                <w:p w:rsidR="0029263A" w:rsidRDefault="0029263A" w:rsidP="0029263A">
                  <w:pPr>
                    <w:spacing w:after="0"/>
                    <w:rPr>
                      <w:sz w:val="22"/>
                    </w:rPr>
                  </w:pPr>
                  <w:r>
                    <w:rPr>
                      <w:sz w:val="22"/>
                    </w:rPr>
                    <w:t>Website:</w:t>
                  </w:r>
                </w:p>
                <w:p w:rsidR="0029263A" w:rsidRPr="00701005" w:rsidRDefault="00C744BB" w:rsidP="00701005">
                  <w:pPr>
                    <w:pStyle w:val="Subtitle"/>
                    <w:rPr>
                      <w:sz w:val="22"/>
                    </w:rPr>
                  </w:pPr>
                  <w:hyperlink r:id="rId11" w:history="1">
                    <w:r w:rsidR="00E57A12" w:rsidRPr="001832D4">
                      <w:rPr>
                        <w:rStyle w:val="Hyperlink"/>
                        <w:sz w:val="22"/>
                      </w:rPr>
                      <w:t>www.FleecesToPiecesOnline.com</w:t>
                    </w:r>
                  </w:hyperlink>
                </w:p>
                <w:p w:rsidR="0001065E" w:rsidRDefault="00D22EC1" w:rsidP="00E57A12">
                  <w:pPr>
                    <w:pStyle w:val="Subtitle"/>
                  </w:pPr>
                  <w:r>
                    <w:t>July</w:t>
                  </w:r>
                  <w:r w:rsidR="00505E0E">
                    <w:t xml:space="preserve"> 20</w:t>
                  </w:r>
                  <w:r w:rsidR="00E57A12">
                    <w:t>21</w:t>
                  </w:r>
                </w:p>
              </w:tc>
            </w:tr>
            <w:tr w:rsidR="00DB3EBE" w:rsidTr="00416B82">
              <w:trPr>
                <w:trHeight w:val="3356"/>
              </w:trPr>
              <w:tc>
                <w:tcPr>
                  <w:tcW w:w="5000" w:type="pct"/>
                  <w:shd w:val="clear" w:color="auto" w:fill="35B8A9" w:themeFill="accent4"/>
                  <w:vAlign w:val="bottom"/>
                </w:tcPr>
                <w:p w:rsidR="00DB3EBE" w:rsidRPr="00A714FE" w:rsidRDefault="004D5329" w:rsidP="0029263A">
                  <w:pPr>
                    <w:spacing w:after="0"/>
                    <w:rPr>
                      <w:sz w:val="22"/>
                    </w:rPr>
                  </w:pPr>
                  <w:r>
                    <w:rPr>
                      <w:sz w:val="22"/>
                    </w:rPr>
                    <w:t xml:space="preserve"> </w:t>
                  </w:r>
                </w:p>
              </w:tc>
            </w:tr>
          </w:tbl>
          <w:p w:rsidR="0001065E" w:rsidRDefault="0001065E">
            <w:pPr>
              <w:pStyle w:val="Subtitle"/>
            </w:pPr>
          </w:p>
        </w:tc>
      </w:tr>
      <w:tr w:rsidR="0001065E" w:rsidTr="00416B82">
        <w:trPr>
          <w:cantSplit/>
          <w:trHeight w:hRule="exact" w:val="90"/>
          <w:jc w:val="center"/>
        </w:trPr>
        <w:tc>
          <w:tcPr>
            <w:tcW w:w="7689"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803" w:type="dxa"/>
            <w:tcBorders>
              <w:top w:val="single" w:sz="4" w:space="0" w:color="FFFFFF" w:themeColor="background1"/>
            </w:tcBorders>
          </w:tcPr>
          <w:p w:rsidR="0001065E" w:rsidRDefault="0001065E">
            <w:pPr>
              <w:pStyle w:val="NoSpacing"/>
            </w:pPr>
          </w:p>
        </w:tc>
      </w:tr>
      <w:tr w:rsidR="0001065E" w:rsidTr="00416B82">
        <w:trPr>
          <w:cantSplit/>
          <w:trHeight w:val="360"/>
          <w:jc w:val="center"/>
        </w:trPr>
        <w:tc>
          <w:tcPr>
            <w:tcW w:w="7689" w:type="dxa"/>
            <w:shd w:val="clear" w:color="auto" w:fill="FFA830" w:themeFill="accent2"/>
            <w:tcMar>
              <w:left w:w="0" w:type="dxa"/>
              <w:right w:w="115" w:type="dxa"/>
            </w:tcMar>
            <w:vAlign w:val="center"/>
          </w:tcPr>
          <w:p w:rsidR="0001065E" w:rsidRDefault="00E709C6" w:rsidP="00E709C6">
            <w:pPr>
              <w:pStyle w:val="Heading4"/>
              <w:outlineLvl w:val="3"/>
            </w:pPr>
            <w:r>
              <w:t>Quality Yarn                                        Fiber Workshops                                            Alpaca Apparel</w:t>
            </w:r>
          </w:p>
        </w:tc>
        <w:tc>
          <w:tcPr>
            <w:tcW w:w="71" w:type="dxa"/>
            <w:tcMar>
              <w:left w:w="0" w:type="dxa"/>
              <w:right w:w="0" w:type="dxa"/>
            </w:tcMar>
            <w:vAlign w:val="center"/>
          </w:tcPr>
          <w:p w:rsidR="0001065E" w:rsidRDefault="00E709C6">
            <w:pPr>
              <w:pStyle w:val="NoSpacing"/>
            </w:pPr>
            <w:r>
              <w:t>F</w:t>
            </w:r>
          </w:p>
        </w:tc>
        <w:tc>
          <w:tcPr>
            <w:tcW w:w="3803" w:type="dxa"/>
            <w:shd w:val="clear" w:color="auto" w:fill="404040" w:themeFill="text1" w:themeFillTint="BF"/>
            <w:tcMar>
              <w:left w:w="0" w:type="dxa"/>
              <w:right w:w="115" w:type="dxa"/>
            </w:tcMar>
            <w:vAlign w:val="center"/>
          </w:tcPr>
          <w:p w:rsidR="0001065E" w:rsidRDefault="00797CD0" w:rsidP="00E57A12">
            <w:pPr>
              <w:pStyle w:val="Heading4"/>
              <w:outlineLvl w:val="3"/>
            </w:pPr>
            <w:r>
              <w:t>In This Issue</w:t>
            </w:r>
            <w:r w:rsidR="006B6961">
              <w:t xml:space="preserve">: </w:t>
            </w:r>
            <w:r w:rsidR="00E57A12">
              <w:t>Introduction, Opening sale, classes, local artist spotlight</w:t>
            </w:r>
          </w:p>
        </w:tc>
      </w:tr>
      <w:tr w:rsidR="0029263A" w:rsidTr="00416B82">
        <w:trPr>
          <w:cantSplit/>
          <w:trHeight w:val="405"/>
          <w:jc w:val="center"/>
        </w:trPr>
        <w:tc>
          <w:tcPr>
            <w:tcW w:w="7689" w:type="dxa"/>
            <w:shd w:val="clear" w:color="auto" w:fill="FFA830" w:themeFill="accent2"/>
            <w:tcMar>
              <w:left w:w="0" w:type="dxa"/>
              <w:right w:w="115" w:type="dxa"/>
            </w:tcMar>
            <w:vAlign w:val="center"/>
          </w:tcPr>
          <w:p w:rsidR="0029263A" w:rsidRPr="00701005" w:rsidRDefault="00701005" w:rsidP="00E709C6">
            <w:pPr>
              <w:pStyle w:val="Heading4"/>
              <w:outlineLvl w:val="3"/>
              <w:rPr>
                <w:b/>
                <w:sz w:val="56"/>
                <w:szCs w:val="56"/>
              </w:rPr>
            </w:pPr>
            <w:r w:rsidRPr="00701005">
              <w:rPr>
                <w:b/>
                <w:sz w:val="56"/>
                <w:szCs w:val="56"/>
              </w:rPr>
              <w:t>Quarterly Newsletter</w:t>
            </w:r>
          </w:p>
        </w:tc>
        <w:tc>
          <w:tcPr>
            <w:tcW w:w="71" w:type="dxa"/>
            <w:tcMar>
              <w:left w:w="0" w:type="dxa"/>
              <w:right w:w="0" w:type="dxa"/>
            </w:tcMar>
            <w:vAlign w:val="center"/>
          </w:tcPr>
          <w:p w:rsidR="0029263A" w:rsidRDefault="0029263A">
            <w:pPr>
              <w:pStyle w:val="NoSpacing"/>
            </w:pPr>
          </w:p>
        </w:tc>
        <w:tc>
          <w:tcPr>
            <w:tcW w:w="3803" w:type="dxa"/>
            <w:shd w:val="clear" w:color="auto" w:fill="404040" w:themeFill="text1" w:themeFillTint="BF"/>
            <w:tcMar>
              <w:left w:w="0" w:type="dxa"/>
              <w:right w:w="115" w:type="dxa"/>
            </w:tcMar>
            <w:vAlign w:val="center"/>
          </w:tcPr>
          <w:p w:rsidR="0029263A" w:rsidRDefault="0029263A" w:rsidP="00416B82">
            <w:pPr>
              <w:pStyle w:val="Heading4"/>
              <w:ind w:left="0"/>
              <w:outlineLvl w:val="3"/>
            </w:pPr>
          </w:p>
        </w:tc>
      </w:tr>
    </w:tbl>
    <w:p w:rsidR="0001065E" w:rsidRDefault="0001065E">
      <w:pPr>
        <w:sectPr w:rsidR="0001065E">
          <w:headerReference w:type="default" r:id="rId12"/>
          <w:headerReference w:type="first" r:id="rId13"/>
          <w:pgSz w:w="12240" w:h="15840" w:code="1"/>
          <w:pgMar w:top="720" w:right="576" w:bottom="720" w:left="576" w:header="360" w:footer="720" w:gutter="0"/>
          <w:cols w:space="720"/>
          <w:titlePg/>
          <w:docGrid w:linePitch="360"/>
        </w:sectPr>
      </w:pPr>
    </w:p>
    <w:p w:rsidR="0072442C" w:rsidRDefault="00D22EC1" w:rsidP="000D0FE4">
      <w:pPr>
        <w:rPr>
          <w:sz w:val="22"/>
        </w:rPr>
      </w:pPr>
      <w:r>
        <w:rPr>
          <w:sz w:val="22"/>
        </w:rPr>
        <w:t xml:space="preserve">This will be my first summer in Wilmington.  I am very excited to spend time at the beach and explore the city.  Already, I am finding many venues for the arts across town.  What could be a blessing in disguise for Fleeces </w:t>
      </w:r>
      <w:proofErr w:type="gramStart"/>
      <w:r>
        <w:rPr>
          <w:sz w:val="22"/>
        </w:rPr>
        <w:t>To</w:t>
      </w:r>
      <w:proofErr w:type="gramEnd"/>
      <w:r>
        <w:rPr>
          <w:sz w:val="22"/>
        </w:rPr>
        <w:t xml:space="preserve"> Pieces is that there seems to be a lot of rain and a lot of hot muggy days.  When forced indoors, fiber artists love to do their thing!</w:t>
      </w:r>
      <w:r w:rsidR="006803F0">
        <w:rPr>
          <w:sz w:val="22"/>
        </w:rPr>
        <w:t xml:space="preserve">  </w:t>
      </w:r>
      <w:r w:rsidR="00377336">
        <w:rPr>
          <w:sz w:val="22"/>
        </w:rPr>
        <w:t xml:space="preserve">Fleeces </w:t>
      </w:r>
      <w:proofErr w:type="gramStart"/>
      <w:r w:rsidR="00377336">
        <w:rPr>
          <w:sz w:val="22"/>
        </w:rPr>
        <w:t>To</w:t>
      </w:r>
      <w:proofErr w:type="gramEnd"/>
      <w:r w:rsidR="00377336">
        <w:rPr>
          <w:sz w:val="22"/>
        </w:rPr>
        <w:t xml:space="preserve"> Pieces would love to help you with that.  </w:t>
      </w:r>
      <w:r w:rsidR="006D09AF">
        <w:rPr>
          <w:sz w:val="22"/>
        </w:rPr>
        <w:t xml:space="preserve">Let’s make Fleeces </w:t>
      </w:r>
      <w:proofErr w:type="gramStart"/>
      <w:r w:rsidR="006D09AF">
        <w:rPr>
          <w:sz w:val="22"/>
        </w:rPr>
        <w:t>To</w:t>
      </w:r>
      <w:proofErr w:type="gramEnd"/>
      <w:r w:rsidR="006D09AF">
        <w:rPr>
          <w:sz w:val="22"/>
        </w:rPr>
        <w:t xml:space="preserve"> Pieces YOUR local yarn shop!</w:t>
      </w:r>
    </w:p>
    <w:p w:rsidR="00214D10" w:rsidRDefault="00214D10" w:rsidP="000D0FE4">
      <w:pPr>
        <w:rPr>
          <w:sz w:val="22"/>
        </w:rPr>
      </w:pPr>
      <w:r w:rsidRPr="00BE25DC">
        <w:rPr>
          <w:noProof/>
        </w:rPr>
        <mc:AlternateContent>
          <mc:Choice Requires="wps">
            <w:drawing>
              <wp:anchor distT="0" distB="0" distL="114300" distR="114300" simplePos="0" relativeHeight="251772928" behindDoc="0" locked="0" layoutInCell="1" allowOverlap="1" wp14:anchorId="64276CEB" wp14:editId="578A5381">
                <wp:simplePos x="0" y="0"/>
                <wp:positionH relativeFrom="column">
                  <wp:posOffset>0</wp:posOffset>
                </wp:positionH>
                <wp:positionV relativeFrom="paragraph">
                  <wp:posOffset>-635</wp:posOffset>
                </wp:positionV>
                <wp:extent cx="2117725" cy="219075"/>
                <wp:effectExtent l="0" t="0" r="0" b="9525"/>
                <wp:wrapNone/>
                <wp:docPr id="1" name="Rectangle 1"/>
                <wp:cNvGraphicFramePr/>
                <a:graphic xmlns:a="http://schemas.openxmlformats.org/drawingml/2006/main">
                  <a:graphicData uri="http://schemas.microsoft.com/office/word/2010/wordprocessingShape">
                    <wps:wsp>
                      <wps:cNvSpPr/>
                      <wps:spPr>
                        <a:xfrm>
                          <a:off x="0" y="0"/>
                          <a:ext cx="2117725" cy="219075"/>
                        </a:xfrm>
                        <a:prstGeom prst="rect">
                          <a:avLst/>
                        </a:prstGeom>
                        <a:solidFill>
                          <a:srgbClr val="FF5C0B"/>
                        </a:solidFill>
                        <a:ln w="25400" cap="flat" cmpd="sng" algn="ctr">
                          <a:noFill/>
                          <a:prstDash val="solid"/>
                        </a:ln>
                        <a:effectLst/>
                      </wps:spPr>
                      <wps:txbx>
                        <w:txbxContent>
                          <w:p w:rsidR="00214D10" w:rsidRDefault="00214D10" w:rsidP="00214D10">
                            <w:pP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76CEB" id="Rectangle 1" o:spid="_x0000_s1032" style="position:absolute;margin-left:0;margin-top:-.05pt;width:166.75pt;height:17.2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" fillcolor="#ff5c0b" stroked="f" strokeweight="2pt">
                <v:textbox>
                  <w:txbxContent>
                    <w:p w:rsidR="00214D10" w:rsidRDefault="00214D10" w:rsidP="00214D10">
                      <w:pPr>
                        <w:rPr>
                          <w:rFonts w:asciiTheme="majorHAnsi" w:eastAsiaTheme="majorEastAsia" w:hAnsiTheme="majorHAnsi" w:cstheme="majorBidi"/>
                          <w:color w:val="FFFFFF" w:themeColor="background1"/>
                          <w:sz w:val="24"/>
                          <w:szCs w:val="28"/>
                        </w:rPr>
                      </w:pPr>
                    </w:p>
                  </w:txbxContent>
                </v:textbox>
              </v:rect>
            </w:pict>
          </mc:Fallback>
        </mc:AlternateContent>
      </w:r>
    </w:p>
    <w:p w:rsidR="00377DF5" w:rsidRPr="00377DF5" w:rsidRDefault="0090580E" w:rsidP="000D0FE4">
      <w:pPr>
        <w:rPr>
          <w:caps/>
          <w:color w:val="FF5C0B" w:themeColor="accent1"/>
          <w:sz w:val="26"/>
          <w:szCs w:val="26"/>
        </w:rPr>
      </w:pPr>
      <w:r>
        <w:rPr>
          <w:caps/>
          <w:color w:val="FF5C0B" w:themeColor="accent1"/>
          <w:sz w:val="26"/>
          <w:szCs w:val="26"/>
        </w:rPr>
        <w:t>What’s New at the shop?</w:t>
      </w:r>
    </w:p>
    <w:p w:rsidR="000370A9" w:rsidRPr="000370A9" w:rsidRDefault="00D22EC1" w:rsidP="000D0FE4">
      <w:pPr>
        <w:rPr>
          <w:b/>
          <w:color w:val="BC2700" w:themeColor="hyperlink"/>
          <w:sz w:val="22"/>
          <w:u w:val="single"/>
        </w:rPr>
      </w:pPr>
      <w:r>
        <w:rPr>
          <w:sz w:val="22"/>
        </w:rPr>
        <w:t xml:space="preserve">Over the last few months the first Fleeces </w:t>
      </w:r>
      <w:proofErr w:type="gramStart"/>
      <w:r>
        <w:rPr>
          <w:sz w:val="22"/>
        </w:rPr>
        <w:t>To</w:t>
      </w:r>
      <w:proofErr w:type="gramEnd"/>
      <w:r>
        <w:rPr>
          <w:sz w:val="22"/>
        </w:rPr>
        <w:t xml:space="preserve"> Pieces Knit / Crochet along was initiated.  It is very informal, but a good way to work on a challenging project and share your experiences. </w:t>
      </w:r>
      <w:r w:rsidR="00A26AF0">
        <w:rPr>
          <w:sz w:val="22"/>
        </w:rPr>
        <w:t xml:space="preserve"> You choose the pattern and the yarn of something that you would wear on a cool breezy evening.  Just send in pictures and comments.  Thursday afternoon Sit &amp; Knits have been started if you want to work on your projects together.  </w:t>
      </w:r>
      <w:r>
        <w:rPr>
          <w:sz w:val="22"/>
        </w:rPr>
        <w:t xml:space="preserve"> </w:t>
      </w:r>
      <w:r w:rsidR="006D3B49">
        <w:rPr>
          <w:sz w:val="22"/>
        </w:rPr>
        <w:t>There are already about 8 artists participating, and it is not too late to join.  I will track progress and post pictures in my website</w:t>
      </w:r>
      <w:r w:rsidR="00A26AF0">
        <w:rPr>
          <w:sz w:val="22"/>
        </w:rPr>
        <w:t xml:space="preserve"> through the month of August</w:t>
      </w:r>
      <w:r w:rsidR="006D3B49">
        <w:rPr>
          <w:sz w:val="22"/>
        </w:rPr>
        <w:t xml:space="preserve">.  </w:t>
      </w:r>
      <w:hyperlink r:id="rId14" w:history="1">
        <w:r w:rsidR="006D3B49" w:rsidRPr="006D3B49">
          <w:rPr>
            <w:rStyle w:val="Hyperlink"/>
            <w:b/>
            <w:sz w:val="22"/>
          </w:rPr>
          <w:t>Check it out!</w:t>
        </w:r>
      </w:hyperlink>
    </w:p>
    <w:p w:rsidR="000370A9" w:rsidRDefault="000370A9" w:rsidP="000D0FE4">
      <w:pPr>
        <w:rPr>
          <w:sz w:val="22"/>
        </w:rPr>
      </w:pPr>
      <w:r>
        <w:rPr>
          <w:sz w:val="22"/>
        </w:rPr>
        <w:t>I am planning a fall knit along.  The knitting will begin in October.  This one will be quite different than the first.  Everyone will be knitting the same pattern…with some opportunities for adjustments.  Details will be coming in August, with knitting beginning in October.  STAY TUNED!</w:t>
      </w:r>
    </w:p>
    <w:p w:rsidR="006D09AF" w:rsidRDefault="003875AC" w:rsidP="000D0FE4">
      <w:pPr>
        <w:rPr>
          <w:sz w:val="22"/>
        </w:rPr>
      </w:pPr>
      <w:r>
        <w:rPr>
          <w:sz w:val="22"/>
        </w:rPr>
        <w:t xml:space="preserve">Since the last newsletter I got in </w:t>
      </w:r>
      <w:proofErr w:type="spellStart"/>
      <w:r>
        <w:rPr>
          <w:sz w:val="22"/>
        </w:rPr>
        <w:t>Uneek</w:t>
      </w:r>
      <w:proofErr w:type="spellEnd"/>
      <w:r>
        <w:rPr>
          <w:sz w:val="22"/>
        </w:rPr>
        <w:t xml:space="preserve"> Cotton by Urth yarns.  The colors are similar to their wool version, but in a cooler cotton fiber.</w:t>
      </w:r>
      <w:r w:rsidR="005D37CB">
        <w:rPr>
          <w:sz w:val="22"/>
        </w:rPr>
        <w:t xml:space="preserve"> It is DK weight in 275 yard skeins.</w:t>
      </w:r>
      <w:r>
        <w:rPr>
          <w:sz w:val="22"/>
        </w:rPr>
        <w:t xml:space="preserve">  I also got a few </w:t>
      </w:r>
      <w:proofErr w:type="spellStart"/>
      <w:r>
        <w:rPr>
          <w:sz w:val="22"/>
        </w:rPr>
        <w:t>Pazar</w:t>
      </w:r>
      <w:proofErr w:type="spellEnd"/>
      <w:r>
        <w:rPr>
          <w:sz w:val="22"/>
        </w:rPr>
        <w:t xml:space="preserve"> Market Bag Kits</w:t>
      </w:r>
      <w:r w:rsidR="005D37CB">
        <w:rPr>
          <w:sz w:val="22"/>
        </w:rPr>
        <w:t xml:space="preserve"> using this yarn.</w:t>
      </w:r>
    </w:p>
    <w:p w:rsidR="00C327F7" w:rsidRDefault="005D37CB" w:rsidP="000D0FE4">
      <w:pPr>
        <w:rPr>
          <w:sz w:val="22"/>
        </w:rPr>
      </w:pPr>
      <w:r>
        <w:rPr>
          <w:sz w:val="22"/>
        </w:rPr>
        <w:t xml:space="preserve">A customer requested some Moonshine yarn from Juniper Moon Farm.  This is a lovely alpaca/wool/silk worsted weight yarn in 197 yard skeins.  The colors are vibrant, and it is oh so soft!  </w:t>
      </w:r>
    </w:p>
    <w:p w:rsidR="001A01D9" w:rsidRDefault="00D22EC1" w:rsidP="000D0FE4">
      <w:pPr>
        <w:rPr>
          <w:sz w:val="22"/>
        </w:rPr>
      </w:pPr>
      <w:r>
        <w:rPr>
          <w:sz w:val="22"/>
        </w:rPr>
        <w:t xml:space="preserve">Backordered </w:t>
      </w:r>
      <w:proofErr w:type="spellStart"/>
      <w:r w:rsidR="001A01D9">
        <w:rPr>
          <w:sz w:val="22"/>
        </w:rPr>
        <w:t>Berroco’s</w:t>
      </w:r>
      <w:proofErr w:type="spellEnd"/>
      <w:r w:rsidR="001A01D9">
        <w:rPr>
          <w:sz w:val="22"/>
        </w:rPr>
        <w:t xml:space="preserve"> Summer Sesame </w:t>
      </w:r>
      <w:r>
        <w:rPr>
          <w:sz w:val="22"/>
        </w:rPr>
        <w:t>came in, and it is beautiful</w:t>
      </w:r>
      <w:r w:rsidR="001A01D9">
        <w:rPr>
          <w:sz w:val="22"/>
        </w:rPr>
        <w:t xml:space="preserve">.  </w:t>
      </w:r>
      <w:r>
        <w:rPr>
          <w:sz w:val="22"/>
        </w:rPr>
        <w:t>One customer is already knitt</w:t>
      </w:r>
      <w:r w:rsidR="005D37CB">
        <w:rPr>
          <w:sz w:val="22"/>
        </w:rPr>
        <w:t>ing with it, and loves the self-</w:t>
      </w:r>
      <w:r>
        <w:rPr>
          <w:sz w:val="22"/>
        </w:rPr>
        <w:t>striping.</w:t>
      </w:r>
    </w:p>
    <w:p w:rsidR="000370A9" w:rsidRDefault="000370A9" w:rsidP="000D0FE4">
      <w:pPr>
        <w:rPr>
          <w:sz w:val="22"/>
        </w:rPr>
      </w:pPr>
      <w:r>
        <w:rPr>
          <w:sz w:val="22"/>
        </w:rPr>
        <w:t xml:space="preserve">I just finished inventorying a large order of </w:t>
      </w:r>
      <w:proofErr w:type="spellStart"/>
      <w:r>
        <w:rPr>
          <w:sz w:val="22"/>
        </w:rPr>
        <w:t>Frabjous</w:t>
      </w:r>
      <w:proofErr w:type="spellEnd"/>
      <w:r>
        <w:rPr>
          <w:sz w:val="22"/>
        </w:rPr>
        <w:t xml:space="preserve"> Fibers and Wonderland yarns.  It included roving, bulky, worsted, sport, sock, and fingering yarns.  I got a pretty good deal too, so I am going to pass the savings on to you!  Through the </w:t>
      </w:r>
      <w:r>
        <w:rPr>
          <w:sz w:val="22"/>
        </w:rPr>
        <w:lastRenderedPageBreak/>
        <w:t xml:space="preserve">month of August, all </w:t>
      </w:r>
      <w:proofErr w:type="spellStart"/>
      <w:r>
        <w:rPr>
          <w:sz w:val="22"/>
        </w:rPr>
        <w:t>Frabjous</w:t>
      </w:r>
      <w:proofErr w:type="spellEnd"/>
      <w:r>
        <w:rPr>
          <w:sz w:val="22"/>
        </w:rPr>
        <w:t xml:space="preserve"> Fibers and Wonderland yarns will be 20% off!  Come in and take a look at their fabulous colors!</w:t>
      </w:r>
    </w:p>
    <w:p w:rsidR="0090580E" w:rsidRDefault="005D37CB" w:rsidP="0090580E">
      <w:pPr>
        <w:rPr>
          <w:sz w:val="22"/>
        </w:rPr>
      </w:pPr>
      <w:r>
        <w:rPr>
          <w:sz w:val="22"/>
        </w:rPr>
        <w:t xml:space="preserve">I ordered several colors of </w:t>
      </w:r>
      <w:proofErr w:type="spellStart"/>
      <w:r>
        <w:rPr>
          <w:sz w:val="22"/>
        </w:rPr>
        <w:t>Malabrigio</w:t>
      </w:r>
      <w:proofErr w:type="spellEnd"/>
      <w:r>
        <w:rPr>
          <w:sz w:val="22"/>
        </w:rPr>
        <w:t xml:space="preserve"> Rios.  It comes in 210 yard skeins of pure </w:t>
      </w:r>
      <w:r w:rsidR="00FC0A62">
        <w:rPr>
          <w:sz w:val="22"/>
        </w:rPr>
        <w:t>merino</w:t>
      </w:r>
      <w:r>
        <w:rPr>
          <w:sz w:val="22"/>
        </w:rPr>
        <w:t xml:space="preserve"> </w:t>
      </w:r>
      <w:proofErr w:type="spellStart"/>
      <w:r>
        <w:rPr>
          <w:sz w:val="22"/>
        </w:rPr>
        <w:t>superwash</w:t>
      </w:r>
      <w:proofErr w:type="spellEnd"/>
      <w:r>
        <w:rPr>
          <w:sz w:val="22"/>
        </w:rPr>
        <w:t xml:space="preserve"> DELIGHT!  </w:t>
      </w:r>
      <w:r w:rsidR="000370A9">
        <w:rPr>
          <w:sz w:val="22"/>
        </w:rPr>
        <w:t xml:space="preserve">Just got notified that this order has shipped, so you </w:t>
      </w:r>
      <w:proofErr w:type="spellStart"/>
      <w:r w:rsidR="000370A9">
        <w:rPr>
          <w:sz w:val="22"/>
        </w:rPr>
        <w:t>Malabrigio</w:t>
      </w:r>
      <w:proofErr w:type="spellEnd"/>
      <w:r w:rsidR="000370A9">
        <w:rPr>
          <w:sz w:val="22"/>
        </w:rPr>
        <w:t xml:space="preserve"> fans will be anxious to </w:t>
      </w:r>
      <w:r w:rsidR="000F0DDB">
        <w:rPr>
          <w:sz w:val="22"/>
        </w:rPr>
        <w:t>take a peek.  They do beautiful dyeing.</w:t>
      </w:r>
    </w:p>
    <w:p w:rsidR="00D22EC1" w:rsidRDefault="00D22EC1" w:rsidP="0090580E">
      <w:pPr>
        <w:rPr>
          <w:sz w:val="22"/>
        </w:rPr>
      </w:pPr>
      <w:r>
        <w:rPr>
          <w:sz w:val="22"/>
        </w:rPr>
        <w:t xml:space="preserve">Don’t forget, if there is any yarn that I brought with me and can no longer order, including my farm yarn, it will go on my discontinued “Roll </w:t>
      </w:r>
      <w:proofErr w:type="gramStart"/>
      <w:r>
        <w:rPr>
          <w:sz w:val="22"/>
        </w:rPr>
        <w:t>The</w:t>
      </w:r>
      <w:proofErr w:type="gramEnd"/>
      <w:r>
        <w:rPr>
          <w:sz w:val="22"/>
        </w:rPr>
        <w:t xml:space="preserve"> Dice” sale at the shop.  20% off…AND…if you choose to roll the dice, your discontinued yarn could be as much as 60% off!  Stop by and look around for some great deals.  </w:t>
      </w:r>
    </w:p>
    <w:p w:rsidR="0090580E" w:rsidRDefault="0090580E" w:rsidP="0090580E">
      <w:pPr>
        <w:rPr>
          <w:sz w:val="22"/>
        </w:rPr>
      </w:pPr>
      <w:r w:rsidRPr="00BE25DC">
        <w:rPr>
          <w:noProof/>
        </w:rPr>
        <mc:AlternateContent>
          <mc:Choice Requires="wps">
            <w:drawing>
              <wp:anchor distT="0" distB="0" distL="114300" distR="114300" simplePos="0" relativeHeight="251777024" behindDoc="0" locked="0" layoutInCell="1" allowOverlap="1" wp14:anchorId="75B63881" wp14:editId="6AA29A1B">
                <wp:simplePos x="0" y="0"/>
                <wp:positionH relativeFrom="column">
                  <wp:posOffset>0</wp:posOffset>
                </wp:positionH>
                <wp:positionV relativeFrom="paragraph">
                  <wp:posOffset>-635</wp:posOffset>
                </wp:positionV>
                <wp:extent cx="2117725" cy="219075"/>
                <wp:effectExtent l="0" t="0" r="0" b="9525"/>
                <wp:wrapNone/>
                <wp:docPr id="3" name="Rectangle 3"/>
                <wp:cNvGraphicFramePr/>
                <a:graphic xmlns:a="http://schemas.openxmlformats.org/drawingml/2006/main">
                  <a:graphicData uri="http://schemas.microsoft.com/office/word/2010/wordprocessingShape">
                    <wps:wsp>
                      <wps:cNvSpPr/>
                      <wps:spPr>
                        <a:xfrm>
                          <a:off x="0" y="0"/>
                          <a:ext cx="2117725" cy="219075"/>
                        </a:xfrm>
                        <a:prstGeom prst="rect">
                          <a:avLst/>
                        </a:prstGeom>
                        <a:solidFill>
                          <a:srgbClr val="FF5C0B"/>
                        </a:solidFill>
                        <a:ln w="25400" cap="flat" cmpd="sng" algn="ctr">
                          <a:noFill/>
                          <a:prstDash val="solid"/>
                        </a:ln>
                        <a:effectLst/>
                      </wps:spPr>
                      <wps:txbx>
                        <w:txbxContent>
                          <w:p w:rsidR="0090580E" w:rsidRDefault="0090580E" w:rsidP="0090580E">
                            <w:pP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B63881" id="Rectangle 3" o:spid="_x0000_s1033" style="position:absolute;margin-left:0;margin-top:-.05pt;width:166.75pt;height:17.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" fillcolor="#ff5c0b" stroked="f" strokeweight="2pt">
                <v:textbox>
                  <w:txbxContent>
                    <w:p w:rsidR="0090580E" w:rsidRDefault="0090580E" w:rsidP="0090580E">
                      <w:pPr>
                        <w:rPr>
                          <w:rFonts w:asciiTheme="majorHAnsi" w:eastAsiaTheme="majorEastAsia" w:hAnsiTheme="majorHAnsi" w:cstheme="majorBidi"/>
                          <w:color w:val="FFFFFF" w:themeColor="background1"/>
                          <w:sz w:val="24"/>
                          <w:szCs w:val="28"/>
                        </w:rPr>
                      </w:pPr>
                    </w:p>
                  </w:txbxContent>
                </v:textbox>
              </v:rect>
            </w:pict>
          </mc:Fallback>
        </mc:AlternateContent>
      </w:r>
    </w:p>
    <w:p w:rsidR="0090580E" w:rsidRPr="00377DF5" w:rsidRDefault="0090580E" w:rsidP="0090580E">
      <w:pPr>
        <w:rPr>
          <w:caps/>
          <w:color w:val="FF5C0B" w:themeColor="accent1"/>
          <w:sz w:val="26"/>
          <w:szCs w:val="26"/>
        </w:rPr>
      </w:pPr>
      <w:r>
        <w:rPr>
          <w:caps/>
          <w:color w:val="FF5C0B" w:themeColor="accent1"/>
          <w:sz w:val="26"/>
          <w:szCs w:val="26"/>
        </w:rPr>
        <w:t>Local Artists Spotlight</w:t>
      </w:r>
    </w:p>
    <w:p w:rsidR="0090580E" w:rsidRPr="00DD65B7" w:rsidRDefault="005E67F6" w:rsidP="000D0FE4">
      <w:pPr>
        <w:rPr>
          <w:sz w:val="22"/>
        </w:rPr>
      </w:pPr>
      <w:r>
        <w:rPr>
          <w:sz w:val="22"/>
        </w:rPr>
        <w:t>If you are a fiber artist in the area and would like to be in the spotlight, stop by and let’s talk!</w:t>
      </w:r>
    </w:p>
    <w:p w:rsidR="0090580E" w:rsidRDefault="0090580E" w:rsidP="0090580E">
      <w:pPr>
        <w:rPr>
          <w:sz w:val="22"/>
        </w:rPr>
      </w:pPr>
      <w:r w:rsidRPr="00BE25DC">
        <w:rPr>
          <w:noProof/>
        </w:rPr>
        <mc:AlternateContent>
          <mc:Choice Requires="wps">
            <w:drawing>
              <wp:anchor distT="0" distB="0" distL="114300" distR="114300" simplePos="0" relativeHeight="251774976" behindDoc="0" locked="0" layoutInCell="1" allowOverlap="1" wp14:anchorId="031FB727" wp14:editId="72C20D4F">
                <wp:simplePos x="0" y="0"/>
                <wp:positionH relativeFrom="column">
                  <wp:posOffset>0</wp:posOffset>
                </wp:positionH>
                <wp:positionV relativeFrom="paragraph">
                  <wp:posOffset>0</wp:posOffset>
                </wp:positionV>
                <wp:extent cx="2117725" cy="219075"/>
                <wp:effectExtent l="0" t="0" r="0" b="9525"/>
                <wp:wrapNone/>
                <wp:docPr id="2" name="Rectangle 2"/>
                <wp:cNvGraphicFramePr/>
                <a:graphic xmlns:a="http://schemas.openxmlformats.org/drawingml/2006/main">
                  <a:graphicData uri="http://schemas.microsoft.com/office/word/2010/wordprocessingShape">
                    <wps:wsp>
                      <wps:cNvSpPr/>
                      <wps:spPr>
                        <a:xfrm>
                          <a:off x="0" y="0"/>
                          <a:ext cx="2117725" cy="219075"/>
                        </a:xfrm>
                        <a:prstGeom prst="rect">
                          <a:avLst/>
                        </a:prstGeom>
                        <a:solidFill>
                          <a:srgbClr val="FF5C0B"/>
                        </a:solidFill>
                        <a:ln w="25400" cap="flat" cmpd="sng" algn="ctr">
                          <a:noFill/>
                          <a:prstDash val="solid"/>
                        </a:ln>
                        <a:effectLst/>
                      </wps:spPr>
                      <wps:txbx>
                        <w:txbxContent>
                          <w:p w:rsidR="0090580E" w:rsidRDefault="0090580E" w:rsidP="0090580E">
                            <w:pP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1FB727" id="Rectangle 2" o:spid="_x0000_s1034" style="position:absolute;margin-left:0;margin-top:0;width:166.75pt;height:17.2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" fillcolor="#ff5c0b" stroked="f" strokeweight="2pt">
                <v:textbox>
                  <w:txbxContent>
                    <w:p w:rsidR="0090580E" w:rsidRDefault="0090580E" w:rsidP="0090580E">
                      <w:pPr>
                        <w:rPr>
                          <w:rFonts w:asciiTheme="majorHAnsi" w:eastAsiaTheme="majorEastAsia" w:hAnsiTheme="majorHAnsi" w:cstheme="majorBidi"/>
                          <w:color w:val="FFFFFF" w:themeColor="background1"/>
                          <w:sz w:val="24"/>
                          <w:szCs w:val="28"/>
                        </w:rPr>
                      </w:pPr>
                    </w:p>
                  </w:txbxContent>
                </v:textbox>
              </v:rect>
            </w:pict>
          </mc:Fallback>
        </mc:AlternateContent>
      </w:r>
    </w:p>
    <w:p w:rsidR="00B45F0E" w:rsidRPr="00377DF5" w:rsidRDefault="00B45F0E" w:rsidP="0090580E">
      <w:pPr>
        <w:rPr>
          <w:caps/>
          <w:color w:val="FF5C0B" w:themeColor="accent1"/>
          <w:sz w:val="26"/>
          <w:szCs w:val="26"/>
        </w:rPr>
      </w:pPr>
      <w:r>
        <w:rPr>
          <w:caps/>
          <w:color w:val="FF5C0B" w:themeColor="accent1"/>
          <w:sz w:val="26"/>
          <w:szCs w:val="26"/>
        </w:rPr>
        <w:t>Events</w:t>
      </w:r>
    </w:p>
    <w:p w:rsidR="00B45F0E" w:rsidRPr="00B45F0E" w:rsidRDefault="00B45F0E" w:rsidP="00B45F0E">
      <w:pPr>
        <w:rPr>
          <w:sz w:val="22"/>
        </w:rPr>
      </w:pPr>
      <w:r>
        <w:rPr>
          <w:sz w:val="22"/>
        </w:rPr>
        <w:t xml:space="preserve">There are so many things going on this quarter to keep us fiber artists active.  </w:t>
      </w:r>
    </w:p>
    <w:p w:rsidR="0090580E" w:rsidRDefault="005E67F6" w:rsidP="0090580E">
      <w:pPr>
        <w:pStyle w:val="ListParagraph"/>
        <w:numPr>
          <w:ilvl w:val="0"/>
          <w:numId w:val="20"/>
        </w:numPr>
        <w:rPr>
          <w:sz w:val="22"/>
        </w:rPr>
      </w:pPr>
      <w:r>
        <w:rPr>
          <w:sz w:val="22"/>
        </w:rPr>
        <w:t>Christmas in July Sale – July 21 – July 31.  All yarn will be 15% off!</w:t>
      </w:r>
    </w:p>
    <w:p w:rsidR="004838B3" w:rsidRPr="009A1797" w:rsidRDefault="004838B3" w:rsidP="0090580E">
      <w:pPr>
        <w:pStyle w:val="ListParagraph"/>
        <w:numPr>
          <w:ilvl w:val="0"/>
          <w:numId w:val="20"/>
        </w:numPr>
        <w:rPr>
          <w:rStyle w:val="Hyperlink"/>
          <w:sz w:val="22"/>
        </w:rPr>
      </w:pPr>
      <w:r>
        <w:rPr>
          <w:sz w:val="22"/>
        </w:rPr>
        <w:t xml:space="preserve">Naughty Or Nice Challenge – Join the challenge for a chance to earn a $20 gift certificate before Christmas.  </w:t>
      </w:r>
      <w:r w:rsidR="009A1797">
        <w:rPr>
          <w:sz w:val="22"/>
        </w:rPr>
        <w:fldChar w:fldCharType="begin"/>
      </w:r>
      <w:r w:rsidR="00E40F9A">
        <w:rPr>
          <w:sz w:val="22"/>
        </w:rPr>
        <w:instrText>HYPERLINK "https://media.rainpos.com/10800/store_naughtynice1.pdf"</w:instrText>
      </w:r>
      <w:r w:rsidR="009A1797">
        <w:rPr>
          <w:sz w:val="22"/>
        </w:rPr>
        <w:fldChar w:fldCharType="separate"/>
      </w:r>
      <w:r w:rsidRPr="009A1797">
        <w:rPr>
          <w:rStyle w:val="Hyperlink"/>
          <w:sz w:val="22"/>
        </w:rPr>
        <w:t>Here’s how!</w:t>
      </w:r>
    </w:p>
    <w:p w:rsidR="0090580E" w:rsidRDefault="009A1797" w:rsidP="00786F1D">
      <w:pPr>
        <w:pStyle w:val="ListParagraph"/>
        <w:numPr>
          <w:ilvl w:val="0"/>
          <w:numId w:val="20"/>
        </w:numPr>
        <w:rPr>
          <w:sz w:val="22"/>
        </w:rPr>
      </w:pPr>
      <w:r>
        <w:rPr>
          <w:sz w:val="22"/>
        </w:rPr>
        <w:fldChar w:fldCharType="end"/>
      </w:r>
      <w:r w:rsidR="00786F1D" w:rsidRPr="00786F1D">
        <w:t xml:space="preserve"> </w:t>
      </w:r>
      <w:r w:rsidR="00BB1A91">
        <w:rPr>
          <w:sz w:val="22"/>
        </w:rPr>
        <w:t>Ocean Breeze Knit</w:t>
      </w:r>
      <w:r w:rsidR="00E320B7">
        <w:rPr>
          <w:sz w:val="22"/>
        </w:rPr>
        <w:t>/Crochet</w:t>
      </w:r>
      <w:r w:rsidR="00BB1A91">
        <w:rPr>
          <w:sz w:val="22"/>
        </w:rPr>
        <w:t xml:space="preserve"> Along</w:t>
      </w:r>
      <w:r w:rsidR="005E67F6">
        <w:rPr>
          <w:sz w:val="22"/>
        </w:rPr>
        <w:t xml:space="preserve"> continues through August</w:t>
      </w:r>
      <w:r w:rsidR="00BB1A91">
        <w:rPr>
          <w:sz w:val="22"/>
        </w:rPr>
        <w:t xml:space="preserve">. </w:t>
      </w:r>
      <w:r w:rsidR="00E320B7">
        <w:rPr>
          <w:sz w:val="22"/>
        </w:rPr>
        <w:t xml:space="preserve"> </w:t>
      </w:r>
      <w:r>
        <w:rPr>
          <w:sz w:val="22"/>
        </w:rPr>
        <w:t>Participants</w:t>
      </w:r>
      <w:r w:rsidR="00E320B7">
        <w:rPr>
          <w:sz w:val="22"/>
        </w:rPr>
        <w:t xml:space="preserve"> will be making a poncho or shawl of </w:t>
      </w:r>
      <w:r>
        <w:rPr>
          <w:sz w:val="22"/>
        </w:rPr>
        <w:t>their</w:t>
      </w:r>
      <w:r w:rsidR="00E320B7">
        <w:rPr>
          <w:sz w:val="22"/>
        </w:rPr>
        <w:t xml:space="preserve"> choice.  </w:t>
      </w:r>
      <w:r w:rsidR="00BB1A91">
        <w:rPr>
          <w:sz w:val="22"/>
        </w:rPr>
        <w:t xml:space="preserve">If you sign up to participate, any yarn you buy for the Knit Along will be an additional 10% off (Discontinued </w:t>
      </w:r>
      <w:r w:rsidR="00E320B7">
        <w:rPr>
          <w:sz w:val="22"/>
        </w:rPr>
        <w:t xml:space="preserve">and Sale </w:t>
      </w:r>
      <w:r w:rsidR="00BB1A91">
        <w:rPr>
          <w:sz w:val="22"/>
        </w:rPr>
        <w:t>items INCLUDED)</w:t>
      </w:r>
      <w:r w:rsidR="00E320B7">
        <w:rPr>
          <w:sz w:val="22"/>
        </w:rPr>
        <w:t xml:space="preserve">!  This </w:t>
      </w:r>
      <w:r w:rsidR="004838B3">
        <w:rPr>
          <w:sz w:val="22"/>
        </w:rPr>
        <w:t>is</w:t>
      </w:r>
      <w:r w:rsidR="00E320B7">
        <w:rPr>
          <w:sz w:val="22"/>
        </w:rPr>
        <w:t xml:space="preserve"> very informal, but the intention is to choose something that challenges you and that you can share your experience and pictures.  </w:t>
      </w:r>
    </w:p>
    <w:p w:rsidR="008A7630" w:rsidRDefault="004838B3" w:rsidP="00566F59">
      <w:pPr>
        <w:pStyle w:val="ListParagraph"/>
        <w:numPr>
          <w:ilvl w:val="0"/>
          <w:numId w:val="20"/>
        </w:numPr>
        <w:rPr>
          <w:color w:val="auto"/>
          <w:sz w:val="22"/>
        </w:rPr>
      </w:pPr>
      <w:r>
        <w:rPr>
          <w:sz w:val="22"/>
        </w:rPr>
        <w:t xml:space="preserve">I Did It My Way Knit Along will Kick off in </w:t>
      </w:r>
      <w:r w:rsidR="000F0DDB">
        <w:rPr>
          <w:sz w:val="22"/>
        </w:rPr>
        <w:t>October</w:t>
      </w:r>
      <w:r>
        <w:rPr>
          <w:sz w:val="22"/>
        </w:rPr>
        <w:t>.</w:t>
      </w:r>
      <w:r w:rsidR="001C50B2">
        <w:rPr>
          <w:sz w:val="22"/>
        </w:rPr>
        <w:t xml:space="preserve"> Details coming soon.</w:t>
      </w:r>
    </w:p>
    <w:p w:rsidR="00391BA6" w:rsidRDefault="00391BA6" w:rsidP="00566F59">
      <w:pPr>
        <w:pStyle w:val="ListParagraph"/>
        <w:numPr>
          <w:ilvl w:val="0"/>
          <w:numId w:val="20"/>
        </w:numPr>
        <w:rPr>
          <w:color w:val="auto"/>
          <w:sz w:val="22"/>
        </w:rPr>
      </w:pPr>
      <w:r>
        <w:rPr>
          <w:sz w:val="22"/>
        </w:rPr>
        <w:t>Shop will be closed a few times this s</w:t>
      </w:r>
      <w:r w:rsidR="005E67F6">
        <w:rPr>
          <w:sz w:val="22"/>
        </w:rPr>
        <w:t>ummer</w:t>
      </w:r>
      <w:r w:rsidRPr="00391BA6">
        <w:rPr>
          <w:color w:val="auto"/>
          <w:sz w:val="22"/>
        </w:rPr>
        <w:t>:</w:t>
      </w:r>
    </w:p>
    <w:p w:rsidR="00391BA6" w:rsidRDefault="005E67F6" w:rsidP="00391BA6">
      <w:pPr>
        <w:pStyle w:val="ListParagraph"/>
        <w:numPr>
          <w:ilvl w:val="1"/>
          <w:numId w:val="20"/>
        </w:numPr>
        <w:rPr>
          <w:color w:val="auto"/>
          <w:sz w:val="22"/>
        </w:rPr>
      </w:pPr>
      <w:r>
        <w:rPr>
          <w:sz w:val="22"/>
        </w:rPr>
        <w:t>July 14 – July 17 (I will be at Fiber U in Lebanon, MO learning some new techniques in dyeing and felting)</w:t>
      </w:r>
    </w:p>
    <w:p w:rsidR="00391BA6" w:rsidRDefault="005E67F6" w:rsidP="00391BA6">
      <w:pPr>
        <w:pStyle w:val="ListParagraph"/>
        <w:numPr>
          <w:ilvl w:val="1"/>
          <w:numId w:val="20"/>
        </w:numPr>
        <w:rPr>
          <w:color w:val="auto"/>
          <w:sz w:val="22"/>
        </w:rPr>
      </w:pPr>
      <w:r>
        <w:rPr>
          <w:sz w:val="22"/>
        </w:rPr>
        <w:t>August 11 – August 13</w:t>
      </w:r>
    </w:p>
    <w:p w:rsidR="00391BA6" w:rsidRPr="00391BA6" w:rsidRDefault="005E67F6" w:rsidP="00391BA6">
      <w:pPr>
        <w:pStyle w:val="ListParagraph"/>
        <w:numPr>
          <w:ilvl w:val="1"/>
          <w:numId w:val="20"/>
        </w:numPr>
        <w:rPr>
          <w:color w:val="auto"/>
          <w:sz w:val="22"/>
        </w:rPr>
      </w:pPr>
      <w:r>
        <w:rPr>
          <w:color w:val="auto"/>
          <w:sz w:val="22"/>
        </w:rPr>
        <w:t>September 16 – September 18</w:t>
      </w:r>
    </w:p>
    <w:p w:rsidR="00BE25DC" w:rsidRDefault="00BE25DC" w:rsidP="00566F59">
      <w:pPr>
        <w:rPr>
          <w:caps/>
          <w:color w:val="FF5C0B" w:themeColor="accent1"/>
          <w:sz w:val="26"/>
          <w:szCs w:val="26"/>
        </w:rPr>
      </w:pPr>
      <w:r w:rsidRPr="00BE25DC">
        <w:rPr>
          <w:noProof/>
        </w:rPr>
        <mc:AlternateContent>
          <mc:Choice Requires="wps">
            <w:drawing>
              <wp:anchor distT="0" distB="0" distL="114300" distR="114300" simplePos="0" relativeHeight="251729920" behindDoc="0" locked="0" layoutInCell="1" allowOverlap="1" wp14:anchorId="2488A798" wp14:editId="299243AB">
                <wp:simplePos x="0" y="0"/>
                <wp:positionH relativeFrom="column">
                  <wp:posOffset>0</wp:posOffset>
                </wp:positionH>
                <wp:positionV relativeFrom="paragraph">
                  <wp:posOffset>0</wp:posOffset>
                </wp:positionV>
                <wp:extent cx="2117725" cy="219075"/>
                <wp:effectExtent l="0" t="0" r="0" b="9525"/>
                <wp:wrapNone/>
                <wp:docPr id="21" name="Rectangle 21"/>
                <wp:cNvGraphicFramePr/>
                <a:graphic xmlns:a="http://schemas.openxmlformats.org/drawingml/2006/main">
                  <a:graphicData uri="http://schemas.microsoft.com/office/word/2010/wordprocessingShape">
                    <wps:wsp>
                      <wps:cNvSpPr/>
                      <wps:spPr>
                        <a:xfrm>
                          <a:off x="0" y="0"/>
                          <a:ext cx="2117725" cy="219075"/>
                        </a:xfrm>
                        <a:prstGeom prst="rect">
                          <a:avLst/>
                        </a:prstGeom>
                        <a:solidFill>
                          <a:srgbClr val="FF5C0B"/>
                        </a:solidFill>
                        <a:ln w="25400" cap="flat" cmpd="sng" algn="ctr">
                          <a:noFill/>
                          <a:prstDash val="solid"/>
                        </a:ln>
                        <a:effectLst/>
                      </wps:spPr>
                      <wps:txbx>
                        <w:txbxContent>
                          <w:p w:rsidR="00BE25DC" w:rsidRDefault="00BE25DC" w:rsidP="00BE25DC">
                            <w:pP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88A798" id="Rectangle 21" o:spid="_x0000_s1033" style="position:absolute;margin-left:0;margin-top:0;width:166.75pt;height:17.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" fillcolor="#ff5c0b" stroked="f" strokeweight="2pt">
                <v:textbox>
                  <w:txbxContent>
                    <w:p w:rsidR="00BE25DC" w:rsidRDefault="00BE25DC" w:rsidP="00BE25DC">
                      <w:pPr>
                        <w:rPr>
                          <w:rFonts w:asciiTheme="majorHAnsi" w:eastAsiaTheme="majorEastAsia" w:hAnsiTheme="majorHAnsi" w:cstheme="majorBidi"/>
                          <w:color w:val="FFFFFF" w:themeColor="background1"/>
                          <w:sz w:val="24"/>
                          <w:szCs w:val="28"/>
                        </w:rPr>
                      </w:pPr>
                    </w:p>
                  </w:txbxContent>
                </v:textbox>
              </v:rect>
            </w:pict>
          </mc:Fallback>
        </mc:AlternateContent>
      </w:r>
    </w:p>
    <w:p w:rsidR="00566F59" w:rsidRDefault="00214D10" w:rsidP="00566F59">
      <w:pPr>
        <w:rPr>
          <w:caps/>
          <w:color w:val="FF5C0B" w:themeColor="accent1"/>
          <w:sz w:val="26"/>
          <w:szCs w:val="26"/>
        </w:rPr>
      </w:pPr>
      <w:r>
        <w:rPr>
          <w:caps/>
          <w:color w:val="FF5C0B" w:themeColor="accent1"/>
          <w:sz w:val="26"/>
          <w:szCs w:val="26"/>
        </w:rPr>
        <w:t>Classes</w:t>
      </w:r>
      <w:r w:rsidR="00AB7983">
        <w:rPr>
          <w:caps/>
          <w:color w:val="FF5C0B" w:themeColor="accent1"/>
          <w:sz w:val="26"/>
          <w:szCs w:val="26"/>
        </w:rPr>
        <w:t xml:space="preserve"> &amp; Workshops</w:t>
      </w:r>
    </w:p>
    <w:p w:rsidR="0090580E" w:rsidRDefault="00DF41B0" w:rsidP="00620133">
      <w:pPr>
        <w:rPr>
          <w:noProof/>
          <w:sz w:val="22"/>
        </w:rPr>
      </w:pPr>
      <w:r>
        <w:rPr>
          <w:noProof/>
          <w:sz w:val="22"/>
        </w:rPr>
        <w:t xml:space="preserve">All Classes and workshops will be offered outside of regular business hours to ensure participants get the level of attention that they need.  </w:t>
      </w:r>
    </w:p>
    <w:p w:rsidR="00620133" w:rsidRDefault="00DF41B0" w:rsidP="00620133">
      <w:pPr>
        <w:rPr>
          <w:noProof/>
          <w:sz w:val="22"/>
        </w:rPr>
      </w:pPr>
      <w:r w:rsidRPr="00DF41B0">
        <w:rPr>
          <w:b/>
          <w:noProof/>
          <w:sz w:val="22"/>
          <w:u w:val="single"/>
        </w:rPr>
        <w:t>B</w:t>
      </w:r>
      <w:r>
        <w:rPr>
          <w:b/>
          <w:noProof/>
          <w:sz w:val="22"/>
          <w:u w:val="single"/>
        </w:rPr>
        <w:t>eginning K</w:t>
      </w:r>
      <w:r w:rsidRPr="00DF41B0">
        <w:rPr>
          <w:b/>
          <w:noProof/>
          <w:sz w:val="22"/>
          <w:u w:val="single"/>
        </w:rPr>
        <w:t>nitting</w:t>
      </w:r>
      <w:r>
        <w:rPr>
          <w:noProof/>
          <w:sz w:val="22"/>
        </w:rPr>
        <w:t>, $50, consists of 6 hours of one on one lessons.  I like to divide this time up into 2 or 3 sessions so that you can practice what you learned.  Yarn and tools purchased for the class are 25% off,  but you are welcome to bring your own if you have them.  If you and one or two friends would like to take the class together, there will be a $10 gift certificate per student.  Maximum of 3.</w:t>
      </w:r>
    </w:p>
    <w:p w:rsidR="00AB7983" w:rsidRDefault="009B7078" w:rsidP="0090580E">
      <w:pPr>
        <w:rPr>
          <w:rFonts w:ascii="GE Inspira Pitch Cond" w:hAnsi="GE Inspira Pitch Cond"/>
          <w:sz w:val="24"/>
          <w:szCs w:val="24"/>
        </w:rPr>
      </w:pPr>
      <w:r w:rsidRPr="009B7078">
        <w:rPr>
          <w:b/>
          <w:noProof/>
          <w:sz w:val="22"/>
          <w:u w:val="single"/>
        </w:rPr>
        <w:t>Etc…Workshops</w:t>
      </w:r>
      <w:r>
        <w:rPr>
          <w:b/>
          <w:noProof/>
          <w:sz w:val="22"/>
          <w:u w:val="single"/>
        </w:rPr>
        <w:t>,</w:t>
      </w:r>
      <w:r w:rsidRPr="009B7078">
        <w:rPr>
          <w:noProof/>
          <w:sz w:val="22"/>
        </w:rPr>
        <w:t xml:space="preserve"> </w:t>
      </w:r>
      <w:r>
        <w:rPr>
          <w:noProof/>
          <w:sz w:val="22"/>
        </w:rPr>
        <w:t xml:space="preserve">(Exploration in Texture and Color) </w:t>
      </w:r>
      <w:r w:rsidRPr="009B7078">
        <w:rPr>
          <w:noProof/>
          <w:sz w:val="22"/>
        </w:rPr>
        <w:t>$42</w:t>
      </w:r>
      <w:r>
        <w:rPr>
          <w:noProof/>
          <w:sz w:val="22"/>
        </w:rPr>
        <w:t xml:space="preserve">/$52, I </w:t>
      </w:r>
      <w:r w:rsidR="0090580E">
        <w:rPr>
          <w:noProof/>
          <w:sz w:val="22"/>
        </w:rPr>
        <w:t>am</w:t>
      </w:r>
      <w:r>
        <w:rPr>
          <w:noProof/>
          <w:sz w:val="22"/>
        </w:rPr>
        <w:t xml:space="preserve"> offering a series of workshops at the Lela</w:t>
      </w:r>
      <w:r w:rsidR="00391BA6">
        <w:rPr>
          <w:noProof/>
          <w:sz w:val="22"/>
        </w:rPr>
        <w:t>nd Cultural Arts Center on</w:t>
      </w:r>
      <w:r>
        <w:rPr>
          <w:noProof/>
          <w:sz w:val="22"/>
        </w:rPr>
        <w:t xml:space="preserve"> Thursday</w:t>
      </w:r>
      <w:r w:rsidR="00391BA6">
        <w:rPr>
          <w:noProof/>
          <w:sz w:val="22"/>
        </w:rPr>
        <w:t>s</w:t>
      </w:r>
      <w:r>
        <w:rPr>
          <w:noProof/>
          <w:sz w:val="22"/>
        </w:rPr>
        <w:t xml:space="preserve"> from 5:00pm to 8:00pm. </w:t>
      </w:r>
      <w:r w:rsidR="00391BA6">
        <w:rPr>
          <w:rFonts w:ascii="Helvetica" w:hAnsi="Helvetica"/>
          <w:color w:val="006621"/>
          <w:shd w:val="clear" w:color="auto" w:fill="FFFFFF"/>
        </w:rPr>
        <w:t>https://www.townofleland.com/lcac</w:t>
      </w:r>
    </w:p>
    <w:p w:rsidR="00D87F89" w:rsidRDefault="00D87F89" w:rsidP="00A41125">
      <w:pPr>
        <w:pStyle w:val="ListParagraph"/>
        <w:numPr>
          <w:ilvl w:val="0"/>
          <w:numId w:val="19"/>
        </w:numPr>
        <w:spacing w:after="0"/>
        <w:rPr>
          <w:rFonts w:ascii="GE Inspira Pitch Cond" w:hAnsi="GE Inspira Pitch Cond"/>
          <w:sz w:val="24"/>
          <w:szCs w:val="24"/>
        </w:rPr>
      </w:pPr>
      <w:r>
        <w:rPr>
          <w:rFonts w:ascii="GE Inspira Pitch Cond" w:hAnsi="GE Inspira Pitch Cond"/>
          <w:sz w:val="24"/>
          <w:szCs w:val="24"/>
        </w:rPr>
        <w:t>July 8 2021 Cables – learn how to use a cable needle to twist your stitches into a beautifully textured product.</w:t>
      </w:r>
    </w:p>
    <w:p w:rsidR="00D87F89" w:rsidRDefault="00D87F89" w:rsidP="00A41125">
      <w:pPr>
        <w:pStyle w:val="ListParagraph"/>
        <w:numPr>
          <w:ilvl w:val="0"/>
          <w:numId w:val="19"/>
        </w:numPr>
        <w:spacing w:after="0"/>
        <w:rPr>
          <w:rFonts w:ascii="GE Inspira Pitch Cond" w:hAnsi="GE Inspira Pitch Cond"/>
          <w:sz w:val="24"/>
          <w:szCs w:val="24"/>
        </w:rPr>
      </w:pPr>
      <w:r>
        <w:rPr>
          <w:rFonts w:ascii="GE Inspira Pitch Cond" w:hAnsi="GE Inspira Pitch Cond"/>
          <w:sz w:val="24"/>
          <w:szCs w:val="24"/>
        </w:rPr>
        <w:t>August 12 2021 Fair Isle – This 2 color technique allows you to design almost any repeating pattern into your project.</w:t>
      </w:r>
    </w:p>
    <w:p w:rsidR="004838B3" w:rsidRDefault="004838B3" w:rsidP="00A41125">
      <w:pPr>
        <w:pStyle w:val="ListParagraph"/>
        <w:numPr>
          <w:ilvl w:val="0"/>
          <w:numId w:val="19"/>
        </w:numPr>
        <w:spacing w:after="0"/>
        <w:rPr>
          <w:rFonts w:ascii="GE Inspira Pitch Cond" w:hAnsi="GE Inspira Pitch Cond"/>
          <w:sz w:val="24"/>
          <w:szCs w:val="24"/>
        </w:rPr>
      </w:pPr>
      <w:r>
        <w:rPr>
          <w:rFonts w:ascii="GE Inspira Pitch Cond" w:hAnsi="GE Inspira Pitch Cond"/>
          <w:sz w:val="24"/>
          <w:szCs w:val="24"/>
        </w:rPr>
        <w:t>September  &amp;  - Beginning Knitting</w:t>
      </w:r>
    </w:p>
    <w:p w:rsidR="004838B3" w:rsidRDefault="004838B3" w:rsidP="00A41125">
      <w:pPr>
        <w:pStyle w:val="ListParagraph"/>
        <w:numPr>
          <w:ilvl w:val="0"/>
          <w:numId w:val="19"/>
        </w:numPr>
        <w:spacing w:after="0"/>
        <w:rPr>
          <w:rFonts w:ascii="GE Inspira Pitch Cond" w:hAnsi="GE Inspira Pitch Cond"/>
          <w:sz w:val="24"/>
          <w:szCs w:val="24"/>
        </w:rPr>
      </w:pPr>
      <w:r>
        <w:rPr>
          <w:rFonts w:ascii="GE Inspira Pitch Cond" w:hAnsi="GE Inspira Pitch Cond"/>
          <w:sz w:val="24"/>
          <w:szCs w:val="24"/>
        </w:rPr>
        <w:t>October</w:t>
      </w:r>
    </w:p>
    <w:p w:rsidR="004838B3" w:rsidRDefault="004838B3" w:rsidP="00A41125">
      <w:pPr>
        <w:pStyle w:val="ListParagraph"/>
        <w:numPr>
          <w:ilvl w:val="0"/>
          <w:numId w:val="19"/>
        </w:numPr>
        <w:spacing w:after="0"/>
        <w:rPr>
          <w:rFonts w:ascii="GE Inspira Pitch Cond" w:hAnsi="GE Inspira Pitch Cond"/>
          <w:sz w:val="24"/>
          <w:szCs w:val="24"/>
        </w:rPr>
      </w:pPr>
      <w:r>
        <w:rPr>
          <w:rFonts w:ascii="GE Inspira Pitch Cond" w:hAnsi="GE Inspira Pitch Cond"/>
          <w:sz w:val="24"/>
          <w:szCs w:val="24"/>
        </w:rPr>
        <w:t xml:space="preserve">November - </w:t>
      </w:r>
    </w:p>
    <w:p w:rsidR="001A1D5B" w:rsidRDefault="001A1D5B" w:rsidP="001A1D5B">
      <w:pPr>
        <w:spacing w:after="0"/>
        <w:rPr>
          <w:rFonts w:ascii="GE Inspira Pitch Cond" w:hAnsi="GE Inspira Pitch Cond"/>
          <w:sz w:val="24"/>
          <w:szCs w:val="24"/>
        </w:rPr>
      </w:pPr>
    </w:p>
    <w:p w:rsidR="001A1D5B" w:rsidRPr="00DC0291" w:rsidRDefault="001A1D5B" w:rsidP="001A1D5B">
      <w:pPr>
        <w:rPr>
          <w:rFonts w:ascii="Cambria" w:hAnsi="Cambria"/>
          <w:b/>
          <w:color w:val="C74100" w:themeColor="accent1" w:themeShade="BF"/>
          <w:sz w:val="24"/>
          <w:szCs w:val="24"/>
        </w:rPr>
      </w:pPr>
      <w:r w:rsidRPr="00805D12">
        <w:rPr>
          <w:rFonts w:ascii="Cambria" w:hAnsi="Cambria"/>
          <w:b/>
          <w:color w:val="C74100" w:themeColor="accent1" w:themeShade="BF"/>
          <w:sz w:val="24"/>
          <w:szCs w:val="24"/>
        </w:rPr>
        <w:t>*******</w:t>
      </w:r>
      <w:r>
        <w:rPr>
          <w:rFonts w:ascii="Cambria" w:hAnsi="Cambria"/>
          <w:b/>
          <w:color w:val="C74100" w:themeColor="accent1" w:themeShade="BF"/>
          <w:sz w:val="24"/>
          <w:szCs w:val="24"/>
        </w:rPr>
        <w:t>***********************</w:t>
      </w:r>
    </w:p>
    <w:p w:rsidR="001A1D5B" w:rsidRPr="001A1D5B" w:rsidRDefault="001A1D5B" w:rsidP="001A1D5B">
      <w:pPr>
        <w:spacing w:after="0"/>
        <w:rPr>
          <w:rFonts w:ascii="GE Inspira Pitch Cond" w:hAnsi="GE Inspira Pitch Cond"/>
          <w:sz w:val="24"/>
          <w:szCs w:val="24"/>
        </w:rPr>
      </w:pPr>
      <w:r>
        <w:rPr>
          <w:rFonts w:ascii="GE Inspira Pitch Cond" w:hAnsi="GE Inspira Pitch Cond"/>
          <w:sz w:val="24"/>
          <w:szCs w:val="24"/>
        </w:rPr>
        <w:t>Please bear with me as the website c</w:t>
      </w:r>
      <w:r w:rsidR="00391BA6">
        <w:rPr>
          <w:rFonts w:ascii="GE Inspira Pitch Cond" w:hAnsi="GE Inspira Pitch Cond"/>
          <w:sz w:val="24"/>
          <w:szCs w:val="24"/>
        </w:rPr>
        <w:t>ontinues to develop.  I will</w:t>
      </w:r>
      <w:r>
        <w:rPr>
          <w:rFonts w:ascii="GE Inspira Pitch Cond" w:hAnsi="GE Inspira Pitch Cond"/>
          <w:sz w:val="24"/>
          <w:szCs w:val="24"/>
        </w:rPr>
        <w:t xml:space="preserve"> be offering m</w:t>
      </w:r>
      <w:r w:rsidR="00391BA6">
        <w:rPr>
          <w:rFonts w:ascii="GE Inspira Pitch Cond" w:hAnsi="GE Inspira Pitch Cond"/>
          <w:sz w:val="24"/>
          <w:szCs w:val="24"/>
        </w:rPr>
        <w:t>o</w:t>
      </w:r>
      <w:r>
        <w:rPr>
          <w:rFonts w:ascii="GE Inspira Pitch Cond" w:hAnsi="GE Inspira Pitch Cond"/>
          <w:sz w:val="24"/>
          <w:szCs w:val="24"/>
        </w:rPr>
        <w:t>st yarns on-line.  I have a completely different website, and inventory tracking system.  Slowly but surely I will learn this new system, and everything will be entered.  In the meantime, if you need anything, please call, email, or drop by!</w:t>
      </w:r>
    </w:p>
    <w:p w:rsidR="00DF44E8" w:rsidRPr="00DF44E8" w:rsidRDefault="00620133" w:rsidP="00D87F89">
      <w:pPr>
        <w:rPr>
          <w:rFonts w:ascii="GE Inspira Pitch Cond" w:hAnsi="GE Inspira Pitch Cond"/>
          <w:sz w:val="24"/>
          <w:szCs w:val="24"/>
        </w:rPr>
      </w:pPr>
      <w:r>
        <w:rPr>
          <w:noProof/>
          <w:sz w:val="22"/>
        </w:rPr>
        <w:t xml:space="preserve"> </w:t>
      </w:r>
    </w:p>
    <w:p w:rsidR="00391BA6" w:rsidRDefault="00DC0291" w:rsidP="00391BA6">
      <w:pPr>
        <w:spacing w:after="0"/>
        <w:rPr>
          <w:rFonts w:ascii="Cambria" w:hAnsi="Cambria"/>
          <w:b/>
          <w:color w:val="C74100" w:themeColor="accent1" w:themeShade="BF"/>
          <w:sz w:val="24"/>
          <w:szCs w:val="24"/>
        </w:rPr>
      </w:pPr>
      <w:r w:rsidRPr="00805D12">
        <w:rPr>
          <w:rFonts w:ascii="Cambria" w:hAnsi="Cambria"/>
          <w:b/>
          <w:color w:val="C74100" w:themeColor="accent1" w:themeShade="BF"/>
          <w:sz w:val="24"/>
          <w:szCs w:val="24"/>
        </w:rPr>
        <w:t>*******</w:t>
      </w:r>
      <w:r>
        <w:rPr>
          <w:rFonts w:ascii="Cambria" w:hAnsi="Cambria"/>
          <w:b/>
          <w:color w:val="C74100" w:themeColor="accent1" w:themeShade="BF"/>
          <w:sz w:val="24"/>
          <w:szCs w:val="24"/>
        </w:rPr>
        <w:t>***********************</w:t>
      </w:r>
    </w:p>
    <w:p w:rsidR="00391BA6" w:rsidRPr="00DF44E8" w:rsidRDefault="00391BA6" w:rsidP="00E320B7">
      <w:pPr>
        <w:spacing w:after="0"/>
        <w:rPr>
          <w:rFonts w:ascii="GE Inspira Pitch Cond" w:hAnsi="GE Inspira Pitch Cond"/>
          <w:sz w:val="24"/>
          <w:szCs w:val="24"/>
        </w:rPr>
      </w:pPr>
      <w:r w:rsidRPr="00391BA6">
        <w:rPr>
          <w:rFonts w:ascii="GE Inspira Pitch Cond" w:hAnsi="GE Inspira Pitch Cond"/>
          <w:sz w:val="24"/>
          <w:szCs w:val="24"/>
        </w:rPr>
        <w:t xml:space="preserve"> </w:t>
      </w:r>
    </w:p>
    <w:p w:rsidR="001A1D5B" w:rsidRPr="00805D12" w:rsidRDefault="001A1D5B" w:rsidP="004D127A">
      <w:pPr>
        <w:rPr>
          <w:rFonts w:ascii="Cambria" w:hAnsi="Cambria"/>
          <w:b/>
          <w:color w:val="C74100" w:themeColor="accent1" w:themeShade="BF"/>
          <w:sz w:val="24"/>
          <w:szCs w:val="24"/>
        </w:rPr>
      </w:pPr>
    </w:p>
    <w:p w:rsidR="003969E0" w:rsidRDefault="000F0DDB" w:rsidP="004D127A">
      <w:pPr>
        <w:rPr>
          <w:rFonts w:ascii="Cambria" w:hAnsi="Cambria"/>
          <w:sz w:val="24"/>
          <w:szCs w:val="24"/>
        </w:rPr>
      </w:pPr>
      <w:r w:rsidRPr="00DD65B7">
        <w:rPr>
          <w:noProof/>
          <w:sz w:val="22"/>
        </w:rPr>
        <w:drawing>
          <wp:anchor distT="0" distB="45720" distL="114300" distR="114300" simplePos="0" relativeHeight="251779072" behindDoc="0" locked="0" layoutInCell="0" allowOverlap="1" wp14:anchorId="6370481C" wp14:editId="658B44A5">
            <wp:simplePos x="0" y="0"/>
            <wp:positionH relativeFrom="margin">
              <wp:posOffset>353061</wp:posOffset>
            </wp:positionH>
            <wp:positionV relativeFrom="margin">
              <wp:posOffset>2499995</wp:posOffset>
            </wp:positionV>
            <wp:extent cx="2864485" cy="1609725"/>
            <wp:effectExtent l="152400" t="228600" r="202565" b="3143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5" cstate="print">
                      <a:extLst>
                        <a:ext uri="{28A0092B-C50C-407E-A947-70E740481C1C}">
                          <a14:useLocalDpi xmlns:a14="http://schemas.microsoft.com/office/drawing/2010/main" val="0"/>
                        </a:ext>
                      </a:extLst>
                    </a:blip>
                    <a:stretch>
                      <a:fillRect/>
                    </a:stretch>
                  </pic:blipFill>
                  <pic:spPr>
                    <a:xfrm rot="564395">
                      <a:off x="0" y="0"/>
                      <a:ext cx="2864485" cy="160972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01065E" w:rsidRDefault="000F0DDB">
      <w:bookmarkStart w:id="0" w:name="_GoBack"/>
      <w:r w:rsidRPr="00DD65B7">
        <w:rPr>
          <w:noProof/>
          <w:sz w:val="22"/>
        </w:rPr>
        <w:drawing>
          <wp:anchor distT="0" distB="45720" distL="114300" distR="114300" simplePos="0" relativeHeight="251781120" behindDoc="0" locked="0" layoutInCell="0" allowOverlap="1" wp14:anchorId="369E3E9F" wp14:editId="6FD52C68">
            <wp:simplePos x="0" y="0"/>
            <wp:positionH relativeFrom="margin">
              <wp:posOffset>2355215</wp:posOffset>
            </wp:positionH>
            <wp:positionV relativeFrom="page">
              <wp:posOffset>5756910</wp:posOffset>
            </wp:positionV>
            <wp:extent cx="3009900" cy="2257425"/>
            <wp:effectExtent l="738187" t="500063" r="871538" b="509587"/>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6" cstate="print">
                      <a:extLst>
                        <a:ext uri="{28A0092B-C50C-407E-A947-70E740481C1C}">
                          <a14:useLocalDpi xmlns:a14="http://schemas.microsoft.com/office/drawing/2010/main" val="0"/>
                        </a:ext>
                      </a:extLst>
                    </a:blip>
                    <a:stretch>
                      <a:fillRect/>
                    </a:stretch>
                  </pic:blipFill>
                  <pic:spPr>
                    <a:xfrm rot="3958483">
                      <a:off x="0" y="0"/>
                      <a:ext cx="3009900" cy="225742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bookmarkEnd w:id="0"/>
      <w:r w:rsidRPr="00DD65B7">
        <w:rPr>
          <w:noProof/>
          <w:sz w:val="22"/>
        </w:rPr>
        <w:drawing>
          <wp:anchor distT="0" distB="45720" distL="114300" distR="114300" simplePos="0" relativeHeight="251735040" behindDoc="0" locked="0" layoutInCell="0" allowOverlap="1" wp14:anchorId="1011F23B" wp14:editId="1B8688B1">
            <wp:simplePos x="0" y="0"/>
            <wp:positionH relativeFrom="margin">
              <wp:posOffset>4584700</wp:posOffset>
            </wp:positionH>
            <wp:positionV relativeFrom="page">
              <wp:posOffset>2926715</wp:posOffset>
            </wp:positionV>
            <wp:extent cx="1980565" cy="1980565"/>
            <wp:effectExtent l="342900" t="400050" r="419735" b="4768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7" cstate="print">
                      <a:extLst>
                        <a:ext uri="{28A0092B-C50C-407E-A947-70E740481C1C}">
                          <a14:useLocalDpi xmlns:a14="http://schemas.microsoft.com/office/drawing/2010/main" val="0"/>
                        </a:ext>
                      </a:extLst>
                    </a:blip>
                    <a:stretch>
                      <a:fillRect/>
                    </a:stretch>
                  </pic:blipFill>
                  <pic:spPr>
                    <a:xfrm rot="1516453">
                      <a:off x="0" y="0"/>
                      <a:ext cx="1980565" cy="198056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FB361D" w:rsidRPr="005D7E40">
        <w:rPr>
          <w:noProof/>
        </w:rPr>
        <mc:AlternateContent>
          <mc:Choice Requires="wpg">
            <w:drawing>
              <wp:anchor distT="0" distB="0" distL="228600" distR="228600" simplePos="0" relativeHeight="251715584" behindDoc="0" locked="0" layoutInCell="1" allowOverlap="1">
                <wp:simplePos x="0" y="0"/>
                <wp:positionH relativeFrom="margin">
                  <wp:posOffset>-33020</wp:posOffset>
                </wp:positionH>
                <wp:positionV relativeFrom="margin">
                  <wp:posOffset>8169275</wp:posOffset>
                </wp:positionV>
                <wp:extent cx="3324225" cy="781050"/>
                <wp:effectExtent l="0" t="0" r="9525" b="0"/>
                <wp:wrapSquare wrapText="bothSides"/>
                <wp:docPr id="173" name="Group 173"/>
                <wp:cNvGraphicFramePr/>
                <a:graphic xmlns:a="http://schemas.openxmlformats.org/drawingml/2006/main">
                  <a:graphicData uri="http://schemas.microsoft.com/office/word/2010/wordprocessingGroup">
                    <wpg:wgp>
                      <wpg:cNvGrpSpPr/>
                      <wpg:grpSpPr>
                        <a:xfrm>
                          <a:off x="0" y="0"/>
                          <a:ext cx="3324225" cy="781050"/>
                          <a:chOff x="-62804" y="19050"/>
                          <a:chExt cx="6154787" cy="2628876"/>
                        </a:xfrm>
                      </wpg:grpSpPr>
                      <wps:wsp>
                        <wps:cNvPr id="174" name="Rectangle 174"/>
                        <wps:cNvSpPr/>
                        <wps:spPr>
                          <a:xfrm>
                            <a:off x="2800031" y="619161"/>
                            <a:ext cx="3218689" cy="2028765"/>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943341" cy="1870464"/>
                            <a:chOff x="228600" y="0"/>
                            <a:chExt cx="1926333" cy="2302109"/>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682749" y="1277981"/>
                              <a:ext cx="1472184" cy="1024128"/>
                            </a:xfrm>
                            <a:prstGeom prst="rect">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62804" y="359200"/>
                            <a:ext cx="6154787" cy="22590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7E40" w:rsidRDefault="00377DF5">
                              <w:pPr>
                                <w:ind w:left="504"/>
                                <w:jc w:val="right"/>
                                <w:rPr>
                                  <w:smallCaps/>
                                  <w:color w:val="FFA830" w:themeColor="accent2"/>
                                  <w:sz w:val="28"/>
                                  <w:szCs w:val="24"/>
                                </w:rPr>
                              </w:pPr>
                              <w:r>
                                <w:rPr>
                                  <w:smallCaps/>
                                  <w:color w:val="FFA830" w:themeColor="accent2"/>
                                  <w:sz w:val="28"/>
                                  <w:szCs w:val="28"/>
                                </w:rPr>
                                <w:t xml:space="preserve">Check the calendar </w:t>
                              </w:r>
                              <w:proofErr w:type="gramStart"/>
                              <w:r>
                                <w:rPr>
                                  <w:smallCaps/>
                                  <w:color w:val="FFA830" w:themeColor="accent2"/>
                                  <w:sz w:val="28"/>
                                  <w:szCs w:val="28"/>
                                </w:rPr>
                                <w:t>on  www.FleecesToPiecesOnline</w:t>
                              </w:r>
                              <w:r w:rsidR="005D7E40">
                                <w:rPr>
                                  <w:smallCaps/>
                                  <w:color w:val="FFA830" w:themeColor="accent2"/>
                                  <w:sz w:val="28"/>
                                  <w:szCs w:val="28"/>
                                </w:rPr>
                                <w:t>.com</w:t>
                              </w:r>
                              <w:proofErr w:type="gramEnd"/>
                            </w:p>
                            <w:p w:rsidR="005D7E40" w:rsidRDefault="005D7E40">
                              <w:pPr>
                                <w:pStyle w:val="NoSpacing"/>
                                <w:ind w:left="360"/>
                                <w:jc w:val="right"/>
                                <w:rPr>
                                  <w:color w:val="FF5C0B"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3" o:spid="_x0000_s1034" style="position:absolute;margin-left:-2.6pt;margin-top:643.25pt;width:261.75pt;height:61.5pt;z-index:251715584;mso-wrap-distance-left:18pt;mso-wrap-distance-right:18pt;mso-position-horizontal-relative:margin;mso-position-vertical-relative:margin;mso-width-relative:margin;mso-height-relative:margin" coordorigin="-628,190" coordsize="61547,26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">
                <v:rect id="Rectangle 174" o:spid="_x0000_s1035" style="position:absolute;left:28000;top:6191;width:32187;height:20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QU8MA&#10;AADcAAAADwAAAGRycy9kb3ducmV2LnhtbERPTWvCQBC9F/oflhF6azZKiU10lSKW2mNiEbwN2TEJ&#10;ZmfD7tbEf98tFHqbx/uc9XYyvbiR851lBfMkBUFcW91xo+Dr+P78CsIHZI29ZVJwJw/bzePDGgtt&#10;Ry7pVoVGxBD2BSpoQxgKKX3dkkGf2IE4chfrDIYIXSO1wzGGm14u0jSTBjuODS0OtGupvlbfRkGe&#10;LT5defo4j5f7eL42Szzke1TqaTa9rUAEmsK/+M990HH+8gV+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vQU8MAAADcAAAADwAAAAAAAAAAAAAAAACYAgAAZHJzL2Rv&#10;d25yZXYueG1sUEsFBgAAAAAEAAQA9QAAAIgDAAAAAA==&#10;" fillcolor="white [3212]" stroked="f" strokeweight="2pt">
                  <v:fill opacity="0"/>
                </v:rect>
                <v:group id="Group 175" o:spid="_x0000_s1036" style="position:absolute;top:190;width:29433;height:18705" coordorigin="2286" coordsize="19263,23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37"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1Q0MEA&#10;AADcAAAADwAAAGRycy9kb3ducmV2LnhtbERPTWuDQBC9F/oflgnkUpK1HmwwWcUKDT0VkpacB3fi&#10;iu6suJto/323UOhtHu9zDuViB3GnyXeOFTxvExDEjdMdtwq+Pt82OxA+IGscHJOCb/JQFo8PB8y1&#10;m/lE93NoRQxhn6MCE8KYS+kbQxb91o3Ekbu6yWKIcGqlnnCO4XaQaZJk0mLHscHgSLWhpj/frIK+&#10;qY/ziZ4ur7pqsSLzMac3Umq9Wqo9iEBL+Bf/ud91nP+Swe8z8QJ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9UNDBAAAA3AAAAA8AAAAAAAAAAAAAAAAAmAIAAGRycy9kb3du&#10;cmV2LnhtbFBLBQYAAAAABAAEAPUAAACGAwAAAAA=&#10;" path="m,l2240281,,1659256,222885,,822960,,xe" fillcolor="#ff5c0b [3204]" stroked="f" strokeweight="2pt">
                    <v:path arrowok="t" o:connecttype="custom" o:connectlocs="0,0;1466258,0;1085979,274158;0,1012274;0,0" o:connectangles="0,0,0,0,0"/>
                  </v:shape>
                  <v:rect id="Rectangle 177" o:spid="_x0000_s1038" style="position:absolute;left:6827;top:12779;width:14722;height:10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bscA&#10;AADcAAAADwAAAGRycy9kb3ducmV2LnhtbESPQWvCQBCF74L/YRmhN91YSpXUVWyhVCsIsULpbdgd&#10;k2h2NmS3Me2vdwXB2wzvvW/ezBadrURLjS8dKxiPEhDE2pmScwX7r/fhFIQPyAYrx6Tgjzws5v3e&#10;DFPjzpxRuwu5iBD2KSooQqhTKb0uyKIfuZo4agfXWAxxbXJpGjxHuK3kY5I8S4slxwsF1vRWkD7t&#10;fm2k7PU2+/mon143322WfK7z/6NeKvUw6JYvIAJ14W6+pVcm1p9M4PpMnE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P5m7HAAAA3AAAAA8AAAAAAAAAAAAAAAAAmAIAAGRy&#10;cy9kb3ducmV2LnhtbFBLBQYAAAAABAAEAPUAAACMAwAAAAA=&#10;" stroked="f" strokeweight="2pt">
                    <v:fill r:id="rId20" o:title="" recolor="t" rotate="t" type="frame"/>
                  </v:rect>
                </v:group>
                <v:shape id="Text Box 178" o:spid="_x0000_s1039" type="#_x0000_t202" style="position:absolute;left:-628;top:3592;width:61547;height:2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rsidR="005D7E40" w:rsidRDefault="00377DF5">
                        <w:pPr>
                          <w:ind w:left="504"/>
                          <w:jc w:val="right"/>
                          <w:rPr>
                            <w:smallCaps/>
                            <w:color w:val="FFA830" w:themeColor="accent2"/>
                            <w:sz w:val="28"/>
                            <w:szCs w:val="24"/>
                          </w:rPr>
                        </w:pPr>
                        <w:r>
                          <w:rPr>
                            <w:smallCaps/>
                            <w:color w:val="FFA830" w:themeColor="accent2"/>
                            <w:sz w:val="28"/>
                            <w:szCs w:val="28"/>
                          </w:rPr>
                          <w:t xml:space="preserve">Check the calendar </w:t>
                        </w:r>
                        <w:proofErr w:type="gramStart"/>
                        <w:r>
                          <w:rPr>
                            <w:smallCaps/>
                            <w:color w:val="FFA830" w:themeColor="accent2"/>
                            <w:sz w:val="28"/>
                            <w:szCs w:val="28"/>
                          </w:rPr>
                          <w:t>on  www.FleecesToPiecesOnline</w:t>
                        </w:r>
                        <w:r w:rsidR="005D7E40">
                          <w:rPr>
                            <w:smallCaps/>
                            <w:color w:val="FFA830" w:themeColor="accent2"/>
                            <w:sz w:val="28"/>
                            <w:szCs w:val="28"/>
                          </w:rPr>
                          <w:t>.com</w:t>
                        </w:r>
                        <w:proofErr w:type="gramEnd"/>
                      </w:p>
                      <w:p w:rsidR="005D7E40" w:rsidRDefault="005D7E40">
                        <w:pPr>
                          <w:pStyle w:val="NoSpacing"/>
                          <w:ind w:left="360"/>
                          <w:jc w:val="right"/>
                          <w:rPr>
                            <w:color w:val="FF5C0B" w:themeColor="accent1"/>
                            <w:sz w:val="20"/>
                            <w:szCs w:val="20"/>
                          </w:rPr>
                        </w:pPr>
                      </w:p>
                    </w:txbxContent>
                  </v:textbox>
                </v:shape>
                <w10:wrap type="square" anchorx="margin" anchory="margin"/>
              </v:group>
            </w:pict>
          </mc:Fallback>
        </mc:AlternateContent>
      </w:r>
    </w:p>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4BB" w:rsidRDefault="00C744BB">
      <w:pPr>
        <w:spacing w:after="0"/>
      </w:pPr>
      <w:r>
        <w:separator/>
      </w:r>
    </w:p>
    <w:p w:rsidR="00C744BB" w:rsidRDefault="00C744BB"/>
    <w:p w:rsidR="00C744BB" w:rsidRDefault="00C744BB"/>
  </w:endnote>
  <w:endnote w:type="continuationSeparator" w:id="0">
    <w:p w:rsidR="00C744BB" w:rsidRDefault="00C744BB">
      <w:pPr>
        <w:spacing w:after="0"/>
      </w:pPr>
      <w:r>
        <w:continuationSeparator/>
      </w:r>
    </w:p>
    <w:p w:rsidR="00C744BB" w:rsidRDefault="00C744BB"/>
    <w:p w:rsidR="00C744BB" w:rsidRDefault="00C744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 Inspira Pitch Cond">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4BB" w:rsidRDefault="00C744BB">
      <w:pPr>
        <w:spacing w:after="0"/>
      </w:pPr>
      <w:r>
        <w:separator/>
      </w:r>
    </w:p>
    <w:p w:rsidR="00C744BB" w:rsidRDefault="00C744BB"/>
    <w:p w:rsidR="00C744BB" w:rsidRDefault="00C744BB"/>
  </w:footnote>
  <w:footnote w:type="continuationSeparator" w:id="0">
    <w:p w:rsidR="00C744BB" w:rsidRDefault="00C744BB">
      <w:pPr>
        <w:spacing w:after="0"/>
      </w:pPr>
      <w:r>
        <w:continuationSeparator/>
      </w:r>
    </w:p>
    <w:p w:rsidR="00C744BB" w:rsidRDefault="00C744BB"/>
    <w:p w:rsidR="00C744BB" w:rsidRDefault="00C744B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C744BB">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1E3666">
                <w:t>Quarterly</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1E3666">
                <w:t>Newsletter</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4E3503">
                <w:rPr>
                  <w:rStyle w:val="IssueNumberChar"/>
                </w:rPr>
                <w:t>3</w:t>
              </w:r>
            </w:sdtContent>
          </w:sdt>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F0DDB">
            <w:rPr>
              <w:rStyle w:val="PageNumber"/>
              <w:noProof/>
            </w:rPr>
            <w:t>2</w:t>
          </w:r>
          <w:r>
            <w:rPr>
              <w:rStyle w:val="PageNumber"/>
            </w:rPr>
            <w:fldChar w:fldCharType="end"/>
          </w:r>
        </w:p>
      </w:tc>
    </w:tr>
  </w:tbl>
  <w:p w:rsidR="0001065E" w:rsidRDefault="00797CD0">
    <w:pPr>
      <w:pStyle w:val="NoSpacing"/>
      <w:ind w:left="-218"/>
    </w:pPr>
    <w:r>
      <mc:AlternateContent>
        <mc:Choice Requires="wps">
          <w:drawing>
            <wp:inline distT="0" distB="0" distL="0" distR="0" wp14:anchorId="2059241B" wp14:editId="16CAF468">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033308"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C744BB">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1E3666">
                <w:t>Quarterly</w:t>
              </w:r>
            </w:sdtContent>
          </w:sdt>
          <w:r w:rsidR="00797CD0">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1E3666">
                <w:t>Newsletter</w:t>
              </w:r>
            </w:sdtContent>
          </w:sdt>
        </w:p>
      </w:tc>
      <w:tc>
        <w:tcPr>
          <w:tcW w:w="5746" w:type="dxa"/>
          <w:vAlign w:val="bottom"/>
        </w:tcPr>
        <w:p w:rsidR="0001065E" w:rsidRDefault="00797CD0" w:rsidP="006B199F">
          <w:pPr>
            <w:pStyle w:val="IssueNumber"/>
          </w:pPr>
          <w:r>
            <w:t xml:space="preserve">Issue </w:t>
          </w:r>
          <w:sdt>
            <w:sdtPr>
              <w:alias w:val="Issue No"/>
              <w:tag w:val="Issue No"/>
              <w:id w:val="709384488"/>
              <w:dataBinding w:prefixMappings="xmlns:ns0='http://purl.org/dc/elements/1.1/' xmlns:ns1='http://schemas.openxmlformats.org/package/2006/metadata/core-properties' " w:xpath="/ns1:coreProperties[1]/ns1:category[1]" w:storeItemID="{6C3C8BC8-F283-45AE-878A-BAB7291924A1}"/>
              <w:text/>
            </w:sdtPr>
            <w:sdtEndPr/>
            <w:sdtContent>
              <w:r w:rsidR="004E3503">
                <w:t>3</w:t>
              </w:r>
            </w:sdtContent>
          </w:sdt>
          <w:r>
            <w:t xml:space="preserve"> </w:t>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4944201"/>
    <w:multiLevelType w:val="hybridMultilevel"/>
    <w:tmpl w:val="A5065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32114"/>
    <w:multiLevelType w:val="hybridMultilevel"/>
    <w:tmpl w:val="65FA9C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0B48A0"/>
    <w:multiLevelType w:val="hybridMultilevel"/>
    <w:tmpl w:val="C10C9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62D4B"/>
    <w:multiLevelType w:val="hybridMultilevel"/>
    <w:tmpl w:val="BD949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AD5B07"/>
    <w:multiLevelType w:val="hybridMultilevel"/>
    <w:tmpl w:val="B82C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134E28"/>
    <w:multiLevelType w:val="hybridMultilevel"/>
    <w:tmpl w:val="34EC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4C2736"/>
    <w:multiLevelType w:val="hybridMultilevel"/>
    <w:tmpl w:val="0B32E3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391A24"/>
    <w:multiLevelType w:val="hybridMultilevel"/>
    <w:tmpl w:val="31A4CF7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8326BBD"/>
    <w:multiLevelType w:val="hybridMultilevel"/>
    <w:tmpl w:val="E0A01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F26419"/>
    <w:multiLevelType w:val="hybridMultilevel"/>
    <w:tmpl w:val="99BAEE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7E4A60"/>
    <w:multiLevelType w:val="hybridMultilevel"/>
    <w:tmpl w:val="22D6B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9B24E5"/>
    <w:multiLevelType w:val="hybridMultilevel"/>
    <w:tmpl w:val="27F0A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0A028E"/>
    <w:multiLevelType w:val="hybridMultilevel"/>
    <w:tmpl w:val="7DDE0C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5"/>
  </w:num>
  <w:num w:numId="8">
    <w:abstractNumId w:val="8"/>
  </w:num>
  <w:num w:numId="9">
    <w:abstractNumId w:val="12"/>
  </w:num>
  <w:num w:numId="10">
    <w:abstractNumId w:val="13"/>
  </w:num>
  <w:num w:numId="11">
    <w:abstractNumId w:val="7"/>
  </w:num>
  <w:num w:numId="12">
    <w:abstractNumId w:val="3"/>
  </w:num>
  <w:num w:numId="13">
    <w:abstractNumId w:val="10"/>
  </w:num>
  <w:num w:numId="14">
    <w:abstractNumId w:val="14"/>
  </w:num>
  <w:num w:numId="15">
    <w:abstractNumId w:val="9"/>
  </w:num>
  <w:num w:numId="16">
    <w:abstractNumId w:val="16"/>
  </w:num>
  <w:num w:numId="17">
    <w:abstractNumId w:val="15"/>
  </w:num>
  <w:num w:numId="18">
    <w:abstractNumId w:val="6"/>
  </w:num>
  <w:num w:numId="19">
    <w:abstractNumId w:val="1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17E"/>
    <w:rsid w:val="0001065E"/>
    <w:rsid w:val="000178C9"/>
    <w:rsid w:val="00032497"/>
    <w:rsid w:val="000370A9"/>
    <w:rsid w:val="00056400"/>
    <w:rsid w:val="000566AD"/>
    <w:rsid w:val="000712FD"/>
    <w:rsid w:val="000B300D"/>
    <w:rsid w:val="000D05D2"/>
    <w:rsid w:val="000D0FE4"/>
    <w:rsid w:val="000E50A5"/>
    <w:rsid w:val="000F0DDB"/>
    <w:rsid w:val="000F2FF2"/>
    <w:rsid w:val="001000F5"/>
    <w:rsid w:val="001025FB"/>
    <w:rsid w:val="0012086A"/>
    <w:rsid w:val="0013425D"/>
    <w:rsid w:val="0013617C"/>
    <w:rsid w:val="00157F4B"/>
    <w:rsid w:val="00174C0A"/>
    <w:rsid w:val="001812E7"/>
    <w:rsid w:val="00197255"/>
    <w:rsid w:val="00197A44"/>
    <w:rsid w:val="001A01D9"/>
    <w:rsid w:val="001A1D5B"/>
    <w:rsid w:val="001B1D24"/>
    <w:rsid w:val="001C50B2"/>
    <w:rsid w:val="001E3666"/>
    <w:rsid w:val="00214D10"/>
    <w:rsid w:val="0021733E"/>
    <w:rsid w:val="0023039D"/>
    <w:rsid w:val="002342A9"/>
    <w:rsid w:val="00235138"/>
    <w:rsid w:val="002919BB"/>
    <w:rsid w:val="0029263A"/>
    <w:rsid w:val="002B0406"/>
    <w:rsid w:val="00327FD8"/>
    <w:rsid w:val="00335C7D"/>
    <w:rsid w:val="00342F3C"/>
    <w:rsid w:val="003475E3"/>
    <w:rsid w:val="0036503A"/>
    <w:rsid w:val="00377336"/>
    <w:rsid w:val="00377DF5"/>
    <w:rsid w:val="00380979"/>
    <w:rsid w:val="003832D8"/>
    <w:rsid w:val="003875AC"/>
    <w:rsid w:val="00391BA6"/>
    <w:rsid w:val="003969E0"/>
    <w:rsid w:val="003C233F"/>
    <w:rsid w:val="003D105A"/>
    <w:rsid w:val="003D25C6"/>
    <w:rsid w:val="003D6350"/>
    <w:rsid w:val="003F37D6"/>
    <w:rsid w:val="00405CBF"/>
    <w:rsid w:val="00416B82"/>
    <w:rsid w:val="00477D24"/>
    <w:rsid w:val="00482187"/>
    <w:rsid w:val="004838B3"/>
    <w:rsid w:val="004922C3"/>
    <w:rsid w:val="004A677C"/>
    <w:rsid w:val="004B1D8C"/>
    <w:rsid w:val="004C22AE"/>
    <w:rsid w:val="004C6CEB"/>
    <w:rsid w:val="004D127A"/>
    <w:rsid w:val="004D4910"/>
    <w:rsid w:val="004D5329"/>
    <w:rsid w:val="004E3503"/>
    <w:rsid w:val="0050558B"/>
    <w:rsid w:val="00505E0E"/>
    <w:rsid w:val="00506EDB"/>
    <w:rsid w:val="00532AEE"/>
    <w:rsid w:val="00535F55"/>
    <w:rsid w:val="00566F59"/>
    <w:rsid w:val="00577467"/>
    <w:rsid w:val="0059579A"/>
    <w:rsid w:val="005A7E27"/>
    <w:rsid w:val="005D0194"/>
    <w:rsid w:val="005D37CB"/>
    <w:rsid w:val="005D7E40"/>
    <w:rsid w:val="005E67F6"/>
    <w:rsid w:val="005E7294"/>
    <w:rsid w:val="005F0F1B"/>
    <w:rsid w:val="005F5BAA"/>
    <w:rsid w:val="00602C14"/>
    <w:rsid w:val="00611475"/>
    <w:rsid w:val="00620133"/>
    <w:rsid w:val="006803F0"/>
    <w:rsid w:val="0069259A"/>
    <w:rsid w:val="00697E6E"/>
    <w:rsid w:val="006B199F"/>
    <w:rsid w:val="006B6961"/>
    <w:rsid w:val="006C4B64"/>
    <w:rsid w:val="006D09AF"/>
    <w:rsid w:val="006D3B49"/>
    <w:rsid w:val="00700B45"/>
    <w:rsid w:val="00701005"/>
    <w:rsid w:val="00722EEE"/>
    <w:rsid w:val="0072442C"/>
    <w:rsid w:val="00730922"/>
    <w:rsid w:val="00731A83"/>
    <w:rsid w:val="0075194C"/>
    <w:rsid w:val="00775F76"/>
    <w:rsid w:val="00786F1D"/>
    <w:rsid w:val="0079528B"/>
    <w:rsid w:val="00797CD0"/>
    <w:rsid w:val="007A675C"/>
    <w:rsid w:val="007D12F0"/>
    <w:rsid w:val="007D228D"/>
    <w:rsid w:val="00805D12"/>
    <w:rsid w:val="00811B55"/>
    <w:rsid w:val="00815D8C"/>
    <w:rsid w:val="0082173E"/>
    <w:rsid w:val="008220D2"/>
    <w:rsid w:val="008273A6"/>
    <w:rsid w:val="0083284A"/>
    <w:rsid w:val="0083497D"/>
    <w:rsid w:val="0086518F"/>
    <w:rsid w:val="00877AE2"/>
    <w:rsid w:val="008A6D6E"/>
    <w:rsid w:val="008A7630"/>
    <w:rsid w:val="008C098B"/>
    <w:rsid w:val="008E660D"/>
    <w:rsid w:val="008F6262"/>
    <w:rsid w:val="00903F8F"/>
    <w:rsid w:val="0090580E"/>
    <w:rsid w:val="009143E6"/>
    <w:rsid w:val="0091617E"/>
    <w:rsid w:val="009238D2"/>
    <w:rsid w:val="00926C10"/>
    <w:rsid w:val="0093111B"/>
    <w:rsid w:val="00956728"/>
    <w:rsid w:val="009705BB"/>
    <w:rsid w:val="00976D81"/>
    <w:rsid w:val="009909A9"/>
    <w:rsid w:val="009A1797"/>
    <w:rsid w:val="009B0981"/>
    <w:rsid w:val="009B65E7"/>
    <w:rsid w:val="009B7078"/>
    <w:rsid w:val="009F574F"/>
    <w:rsid w:val="00A03642"/>
    <w:rsid w:val="00A1186E"/>
    <w:rsid w:val="00A20A20"/>
    <w:rsid w:val="00A26AF0"/>
    <w:rsid w:val="00A41125"/>
    <w:rsid w:val="00A416AB"/>
    <w:rsid w:val="00A45F48"/>
    <w:rsid w:val="00A53E6E"/>
    <w:rsid w:val="00A577CC"/>
    <w:rsid w:val="00A66EA1"/>
    <w:rsid w:val="00A714FE"/>
    <w:rsid w:val="00A87AD7"/>
    <w:rsid w:val="00AB7983"/>
    <w:rsid w:val="00AC0B25"/>
    <w:rsid w:val="00B1243B"/>
    <w:rsid w:val="00B2600D"/>
    <w:rsid w:val="00B45E02"/>
    <w:rsid w:val="00B45F0E"/>
    <w:rsid w:val="00B72F9B"/>
    <w:rsid w:val="00B94057"/>
    <w:rsid w:val="00BA431D"/>
    <w:rsid w:val="00BA64DB"/>
    <w:rsid w:val="00BB1A91"/>
    <w:rsid w:val="00BC2FB6"/>
    <w:rsid w:val="00BC5476"/>
    <w:rsid w:val="00BE25DC"/>
    <w:rsid w:val="00BF66A8"/>
    <w:rsid w:val="00BF6852"/>
    <w:rsid w:val="00C1542E"/>
    <w:rsid w:val="00C176A8"/>
    <w:rsid w:val="00C179A6"/>
    <w:rsid w:val="00C327F7"/>
    <w:rsid w:val="00C333E5"/>
    <w:rsid w:val="00C47235"/>
    <w:rsid w:val="00C6397D"/>
    <w:rsid w:val="00C679CB"/>
    <w:rsid w:val="00C7142E"/>
    <w:rsid w:val="00C744BB"/>
    <w:rsid w:val="00C809D5"/>
    <w:rsid w:val="00CA756E"/>
    <w:rsid w:val="00CD0EBD"/>
    <w:rsid w:val="00CE0B22"/>
    <w:rsid w:val="00CE248A"/>
    <w:rsid w:val="00CE26C4"/>
    <w:rsid w:val="00CE7D69"/>
    <w:rsid w:val="00CF1D58"/>
    <w:rsid w:val="00CF3D00"/>
    <w:rsid w:val="00D0385F"/>
    <w:rsid w:val="00D22EC1"/>
    <w:rsid w:val="00D356FB"/>
    <w:rsid w:val="00D364D9"/>
    <w:rsid w:val="00D52FDC"/>
    <w:rsid w:val="00D827FB"/>
    <w:rsid w:val="00D87F89"/>
    <w:rsid w:val="00DA5D47"/>
    <w:rsid w:val="00DB2B02"/>
    <w:rsid w:val="00DB3EBE"/>
    <w:rsid w:val="00DC0291"/>
    <w:rsid w:val="00DC26FE"/>
    <w:rsid w:val="00DC6317"/>
    <w:rsid w:val="00DD65B7"/>
    <w:rsid w:val="00DF41B0"/>
    <w:rsid w:val="00DF44E8"/>
    <w:rsid w:val="00E02D66"/>
    <w:rsid w:val="00E17ECC"/>
    <w:rsid w:val="00E2209A"/>
    <w:rsid w:val="00E320B7"/>
    <w:rsid w:val="00E40346"/>
    <w:rsid w:val="00E40F9A"/>
    <w:rsid w:val="00E57A12"/>
    <w:rsid w:val="00E61C3E"/>
    <w:rsid w:val="00E709C6"/>
    <w:rsid w:val="00E7688E"/>
    <w:rsid w:val="00E86073"/>
    <w:rsid w:val="00E907DD"/>
    <w:rsid w:val="00E91177"/>
    <w:rsid w:val="00E941F5"/>
    <w:rsid w:val="00EA386D"/>
    <w:rsid w:val="00EB7660"/>
    <w:rsid w:val="00EF084C"/>
    <w:rsid w:val="00EF3630"/>
    <w:rsid w:val="00F00B52"/>
    <w:rsid w:val="00F073E6"/>
    <w:rsid w:val="00F152F0"/>
    <w:rsid w:val="00F23946"/>
    <w:rsid w:val="00F42FA2"/>
    <w:rsid w:val="00F537D8"/>
    <w:rsid w:val="00F568E0"/>
    <w:rsid w:val="00F64F2C"/>
    <w:rsid w:val="00FB361D"/>
    <w:rsid w:val="00FC0A62"/>
    <w:rsid w:val="00FC3A82"/>
    <w:rsid w:val="00FF5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B7E236-E580-43AF-921D-9B4EE5A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0D0FE4"/>
    <w:pPr>
      <w:ind w:left="720"/>
      <w:contextualSpacing/>
    </w:pPr>
  </w:style>
  <w:style w:type="character" w:customStyle="1" w:styleId="NoSpacingChar">
    <w:name w:val="No Spacing Char"/>
    <w:basedOn w:val="DefaultParagraphFont"/>
    <w:link w:val="NoSpacing"/>
    <w:uiPriority w:val="1"/>
    <w:rsid w:val="000D05D2"/>
    <w:rPr>
      <w:noProof/>
      <w:color w:val="262626" w:themeColor="text1" w:themeTint="D9"/>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leecesToPiecesOnline.com"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mailto:FleecesToPieces@gmail.com" TargetMode="External"/><Relationship Id="rId4" Type="http://schemas.openxmlformats.org/officeDocument/2006/relationships/styles" Target="styles.xml"/><Relationship Id="rId9" Type="http://schemas.openxmlformats.org/officeDocument/2006/relationships/image" Target="media/image1.tif"/><Relationship Id="rId14" Type="http://schemas.openxmlformats.org/officeDocument/2006/relationships/hyperlink" Target="https://www.fleecestopiecesonline.com/knit-along.htm"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z1_000\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6C544D9C-2FC9-4AC4-9788-EF74787B5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204</TotalTime>
  <Pages>3</Pages>
  <Words>924</Words>
  <Characters>5269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6181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Quarterly</dc:subject>
  <dc:creator>AUDREY Kruse</dc:creator>
  <cp:keywords/>
  <cp:lastModifiedBy>AUDREY Kruse</cp:lastModifiedBy>
  <cp:revision>6</cp:revision>
  <cp:lastPrinted>2018-01-06T19:29:00Z</cp:lastPrinted>
  <dcterms:created xsi:type="dcterms:W3CDTF">2021-06-25T15:49:00Z</dcterms:created>
  <dcterms:modified xsi:type="dcterms:W3CDTF">2021-07-04T20:07:00Z</dcterms:modified>
  <cp:category>3</cp:category>
  <cp:contentStatus>Newsletter</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